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117E2" w14:textId="77777777" w:rsidR="003A7E70" w:rsidRPr="00B2315D" w:rsidRDefault="00B2315D" w:rsidP="00955B5B">
      <w:pPr>
        <w:spacing w:after="0"/>
      </w:pPr>
      <w:r w:rsidRPr="00B2315D">
        <w:rPr>
          <w:noProof/>
          <w:lang w:eastAsia="en-US"/>
        </w:rPr>
        <mc:AlternateContent>
          <mc:Choice Requires="wpg">
            <w:drawing>
              <wp:anchor distT="0" distB="0" distL="114300" distR="114300" simplePos="0" relativeHeight="251667456" behindDoc="1" locked="1" layoutInCell="1" allowOverlap="1" wp14:anchorId="021245EE" wp14:editId="65FBF8F5">
                <wp:simplePos x="0" y="0"/>
                <wp:positionH relativeFrom="column">
                  <wp:posOffset>-480060</wp:posOffset>
                </wp:positionH>
                <wp:positionV relativeFrom="paragraph">
                  <wp:posOffset>-5885180</wp:posOffset>
                </wp:positionV>
                <wp:extent cx="9857232" cy="10396728"/>
                <wp:effectExtent l="0" t="0" r="0" b="4318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857232" cy="10396728"/>
                          <a:chOff x="0" y="0"/>
                          <a:chExt cx="9853930" cy="10400665"/>
                        </a:xfrm>
                      </wpg:grpSpPr>
                      <wps:wsp>
                        <wps:cNvPr id="1434971315" name="Straight Connector 5"/>
                        <wps:cNvCnPr/>
                        <wps:spPr>
                          <a:xfrm>
                            <a:off x="251460" y="6979920"/>
                            <a:ext cx="0" cy="34207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980285485" name="Oval 2"/>
                        <wps:cNvSpPr/>
                        <wps:spPr>
                          <a:xfrm>
                            <a:off x="0" y="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Oval 2"/>
                        <wps:cNvSpPr/>
                        <wps:spPr>
                          <a:xfrm>
                            <a:off x="4953000" y="2857500"/>
                            <a:ext cx="4900930" cy="4900930"/>
                          </a:xfrm>
                          <a:prstGeom prst="ellipse">
                            <a:avLst/>
                          </a:prstGeom>
                          <a:solidFill>
                            <a:schemeClr val="accent4">
                              <a:lumMod val="20000"/>
                              <a:lumOff val="80000"/>
                              <a:alpha val="5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A63E4A" id="Group 2" o:spid="_x0000_s1026" alt="&quot;&quot;" style="position:absolute;margin-left:-37.8pt;margin-top:-463.4pt;width:776.15pt;height:818.65pt;z-index:-251649024;mso-width-relative:margin;mso-height-relative:margin" coordsize="98539,10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YS5wwMAAIYNAAAOAAAAZHJzL2Uyb0RvYy54bWzsV9tu2zgQfV+g/0DwvdHF8kVClCJwm2CB&#10;bBNsuugzQ1GWAIpkSTpy9us7JCXZSYxsNgsE+1A/yLzMkMPDM2ek00+7jqN7pk0rRYmTkxgjJqis&#10;WrEp8V/fLj6uMDKWiIpwKViJH5jBn84+/Hbaq4KlspG8YhrBIsIUvSpxY60qosjQhnXEnEjFBEzW&#10;UnfEQldvokqTHlbveJTG8SLqpa6UlpQZA6OfwyQ+8+vXNaP2uq4Ns4iXGGKz/qn98849o7NTUmw0&#10;UU1LhzDIG6LoSCtg02mpz8QStNXts6W6lmppZG1PqOwiWdctZf4McJokfnKaSy23yp9lU/QbNcEE&#10;0D7B6c3L0q/3l1rdqhsNSPRqA1j4njvLrtad+4co0c5D9jBBxnYWURjMV/NlOksxojCXxLN8sUxX&#10;AVXaAPTPHGnzZe86y2dwKcE1g9tczJ1rNG4dPQqoV0ARs0fB/DcUbhuimAfXFIDCjUZtBUfIZlm+&#10;TGbJHCNBOmDsrdWk3TQWraUQwCepkY/ShQN+azFAZwoDKB7BLZ0n2QKOCQAt8mWepwPrRggHBGZZ&#10;Gi+zxwCQQmljL5nskGuUmLfCxUwKcn9lbMBqNHHDXKC+xMsFpIY3M5K31UXLuZv0ScXWXKN7AulA&#10;KGXCZgPiB5aAPxdwDe6E4Uy+ZR84C3v8yWoAC24/CZu4ZH26bjKsywVYO7caopgch+hechzsnSvz&#10;ifxvnCcPv7MUdnLuWiH1sbDtbgy5DvYjAuHcDoI7WT342/bQABddyrwDKfNVnK7m2Wri5DVcIEod&#10;wm5/YOGUwOONjSn0cvbOk2SVDPwb2of594x+jPNWmRcZeMCj1zMuEI4UQjquhhBeScH02F0Gag/s&#10;bEjFAuPnMfxGvo/c83pznKWvoPd7s5TbV7IUaRmKnVH0ogXxuCLG3hAN1Q0uHCq2vYZHzSXohRxa&#10;GDVS/31s3NmD3MIsRj1UyxKbH1uiGUb8dwFCnCdZBsta38mgJEBHH87cHc6IbbeWoEAJvBso6pvO&#10;3vKxWWvZfYfCfu52hSkiKOxdYmr12FnbUMXh1YCy83NvBiVVEXslbhUdtcmJ47fdd6LVoKAWZPer&#10;HMX/mZAGW6caQp5vraxbr7L77B9U4f2SH0AKhegNSZ/l85mjvKs9oCBLSABHf1DUoQZneRxPNXjs&#10;vIcEuCD4tvtDViE1oWCNscGwe3HwNWq1HyZcNWTIY5fIR/P4kfo4BfmlKf9c+X5pyiAw/wdN8e+8&#10;8LLvy9LwYeK+Jg77XoP2n09nPwEAAP//AwBQSwMEFAAGAAgAAAAhADPBptfjAAAADQEAAA8AAABk&#10;cnMvZG93bnJldi54bWxMj8Fqg0AQhu+FvsMyhd6S1bRqal1DCG1PodCkEHqb6EQl7qy4GzVv382p&#10;vc0wH/98f7aadCsG6m1jWEE4D0AQF6ZsuFLwvX+fLUFYh1xia5gUXMnCKr+/yzAtzchfNOxcJXwI&#10;2xQV1M51qZS2qEmjnZuO2N9Optfo/NpXsuxx9OG6lYsgiKXGhv2HGjva1FScdxet4GPEcf0Uvg3b&#10;82lz/dlHn4dtSEo9PkzrVxCOJvcHw03fq0PunY7mwqUVrYJZEsUe9cPLIvYlbshzEicgjgqSMIhA&#10;5pn83yL/BQAA//8DAFBLAQItABQABgAIAAAAIQC2gziS/gAAAOEBAAATAAAAAAAAAAAAAAAAAAAA&#10;AABbQ29udGVudF9UeXBlc10ueG1sUEsBAi0AFAAGAAgAAAAhADj9If/WAAAAlAEAAAsAAAAAAAAA&#10;AAAAAAAALwEAAF9yZWxzLy5yZWxzUEsBAi0AFAAGAAgAAAAhADalhLnDAwAAhg0AAA4AAAAAAAAA&#10;AAAAAAAALgIAAGRycy9lMm9Eb2MueG1sUEsBAi0AFAAGAAgAAAAhADPBptfjAAAADQEAAA8AAAAA&#10;AAAAAAAAAAAAHQYAAGRycy9kb3ducmV2LnhtbFBLBQYAAAAABAAEAPMAAAAtBwAAAAA=&#10;">
                <v:line id="Straight Connector 5" o:spid="_x0000_s1027" style="position:absolute;visibility:visible;mso-wrap-style:square" from="2514,69799" to="2514,10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23yQAAAOMAAAAPAAAAZHJzL2Rvd25yZXYueG1sRE/NSsNA&#10;EL4LfYdlBC/SbmJTNbHbUgTRS9H+PMA0O01CsrNLdm2iT+8Kgsf5/me5Hk0nLtT7xrKCdJaAIC6t&#10;brhScDy8TB9B+ICssbNMCr7Iw3o1uVpioe3AO7rsQyViCPsCFdQhuEJKX9Zk0M+sI47c2fYGQzz7&#10;SuoehxhuOnmXJPfSYMOxoUZHzzWV7f7TKGhPi++P3a0LQ97m3fs2Y3l0r0rdXI+bJxCBxvAv/nO/&#10;6Tg/m2f5QzpPF/D7UwRArn4AAAD//wMAUEsBAi0AFAAGAAgAAAAhANvh9svuAAAAhQEAABMAAAAA&#10;AAAAAAAAAAAAAAAAAFtDb250ZW50X1R5cGVzXS54bWxQSwECLQAUAAYACAAAACEAWvQsW78AAAAV&#10;AQAACwAAAAAAAAAAAAAAAAAfAQAAX3JlbHMvLnJlbHNQSwECLQAUAAYACAAAACEAxGx9t8kAAADj&#10;AAAADwAAAAAAAAAAAAAAAAAHAgAAZHJzL2Rvd25yZXYueG1sUEsFBgAAAAADAAMAtwAAAP0CAAAA&#10;AA==&#10;" strokecolor="#4e67c8 [3207]" strokeweight="6pt">
                  <v:stroke joinstyle="miter"/>
                </v:line>
                <v:oval id="Oval 2" o:spid="_x0000_s1028" style="position:absolute;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dOyAAAAOIAAAAPAAAAZHJzL2Rvd25yZXYueG1sRI9Bi8Iw&#10;FITvC/6H8ARva2ptpVajyMKChwXRevD4aJ5tsXkpTdT6783Cwh6HmfmGWW8H04oH9a6xrGA2jUAQ&#10;l1Y3XCk4F9+fGQjnkTW2lknBixxsN6OPNebaPvlIj5OvRICwy1FB7X2XS+nKmgy6qe2Ig3e1vUEf&#10;ZF9J3eMzwE0r4yhaSIMNh4UaO/qqqbyd7kZBerxXxTxpTHyghG+Hl/0pZhelJuNhtwLhafD/4b/2&#10;XitYZlGcpUmWwu+lcAfk5g0AAP//AwBQSwECLQAUAAYACAAAACEA2+H2y+4AAACFAQAAEwAAAAAA&#10;AAAAAAAAAAAAAAAAW0NvbnRlbnRfVHlwZXNdLnhtbFBLAQItABQABgAIAAAAIQBa9CxbvwAAABUB&#10;AAALAAAAAAAAAAAAAAAAAB8BAABfcmVscy8ucmVsc1BLAQItABQABgAIAAAAIQCAcZdOyAAAAOIA&#10;AAAPAAAAAAAAAAAAAAAAAAcCAABkcnMvZG93bnJldi54bWxQSwUGAAAAAAMAAwC3AAAA/AIAAAAA&#10;" fillcolor="#4e67c8 [3207]" stroked="f" strokeweight="1pt">
                  <v:stroke joinstyle="miter"/>
                </v:oval>
                <v:oval id="Oval 2" o:spid="_x0000_s1029" style="position:absolute;left:49530;top:28575;width:49009;height:49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PPavwAAANoAAAAPAAAAZHJzL2Rvd25yZXYueG1sRE/NisIw&#10;EL4L+w5hBC+ypnoQ6RpFXAQVFKw+wNDMNmWbSUlirW9vhIU9DR/f7yzXvW1ERz7UjhVMJxkI4tLp&#10;misFt+vucwEiRGSNjWNS8KQA69XHYIm5dg++UFfESqQQDjkqMDG2uZShNGQxTFxLnLgf5y3GBH0l&#10;tcdHCreNnGXZXFqsOTUYbGlrqPwt7lbBUVo93t+a7vtsTtvDzh8uT9MqNRr2my8Qkfr4L/5z73Wa&#10;D+9X3leuXgAAAP//AwBQSwECLQAUAAYACAAAACEA2+H2y+4AAACFAQAAEwAAAAAAAAAAAAAAAAAA&#10;AAAAW0NvbnRlbnRfVHlwZXNdLnhtbFBLAQItABQABgAIAAAAIQBa9CxbvwAAABUBAAALAAAAAAAA&#10;AAAAAAAAAB8BAABfcmVscy8ucmVsc1BLAQItABQABgAIAAAAIQAyvPPavwAAANoAAAAPAAAAAAAA&#10;AAAAAAAAAAcCAABkcnMvZG93bnJldi54bWxQSwUGAAAAAAMAAwC3AAAA8wIAAAAA&#10;" fillcolor="#dbe0f4 [663]" stroked="f" strokeweight="1pt">
                  <v:fill opacity="35980f"/>
                  <v:stroke joinstyle="miter"/>
                </v:oval>
                <w10:anchorlock/>
              </v:group>
            </w:pict>
          </mc:Fallback>
        </mc:AlternateContent>
      </w:r>
      <w:r w:rsidR="00EF229E" w:rsidRPr="00B2315D">
        <w:rPr>
          <w:noProof/>
          <w:lang w:eastAsia="en-US"/>
        </w:rPr>
        <w:drawing>
          <wp:anchor distT="0" distB="0" distL="114300" distR="114300" simplePos="0" relativeHeight="251657216" behindDoc="1" locked="1" layoutInCell="1" allowOverlap="1" wp14:anchorId="41DF7E9A" wp14:editId="69DFE8B5">
            <wp:simplePos x="0" y="0"/>
            <wp:positionH relativeFrom="page">
              <wp:posOffset>495300</wp:posOffset>
            </wp:positionH>
            <wp:positionV relativeFrom="page">
              <wp:posOffset>647700</wp:posOffset>
            </wp:positionV>
            <wp:extent cx="7302500" cy="5257800"/>
            <wp:effectExtent l="0" t="0" r="0" b="0"/>
            <wp:wrapNone/>
            <wp:docPr id="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a:extLst>
                        <a:ext uri="{C183D7F6-B498-43B3-948B-1728B52AA6E4}">
                          <adec:decorative xmlns:adec="http://schemas.microsoft.com/office/drawing/2017/decorative" val="1"/>
                        </a:ext>
                      </a:extLst>
                    </pic:cNvPr>
                    <pic:cNvPicPr/>
                  </pic:nvPicPr>
                  <pic:blipFill>
                    <a:blip r:embed="rId11"/>
                    <a:srcRect l="2551" r="2551"/>
                    <a:stretch>
                      <a:fillRect/>
                    </a:stretch>
                  </pic:blipFill>
                  <pic:spPr bwMode="auto">
                    <a:xfrm>
                      <a:off x="0" y="0"/>
                      <a:ext cx="7302500" cy="52578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E2A66" w14:textId="12D63EFE" w:rsidR="00B46725" w:rsidRDefault="00A14658" w:rsidP="00275F12">
      <w:pPr>
        <w:pStyle w:val="Title"/>
      </w:pPr>
      <w:sdt>
        <w:sdtPr>
          <w:id w:val="-610122183"/>
          <w:placeholder>
            <w:docPart w:val="0A256E401C0A47698C768260AFEAEEB4"/>
          </w:placeholder>
          <w15:appearance w15:val="hidden"/>
        </w:sdtPr>
        <w:sdtEndPr/>
        <w:sdtContent>
          <w:r w:rsidR="002D5301" w:rsidRPr="00275F12">
            <w:rPr>
              <w:color w:val="31479E" w:themeColor="accent1" w:themeShade="BF"/>
            </w:rPr>
            <w:t>2023 Progress</w:t>
          </w:r>
          <w:r w:rsidR="00907278">
            <w:rPr>
              <w:color w:val="31479E" w:themeColor="accent1" w:themeShade="BF"/>
            </w:rPr>
            <w:br/>
          </w:r>
          <w:r w:rsidR="002D5301" w:rsidRPr="00275F12">
            <w:rPr>
              <w:color w:val="31479E" w:themeColor="accent1" w:themeShade="BF"/>
            </w:rPr>
            <w:t>Report</w:t>
          </w:r>
        </w:sdtContent>
      </w:sdt>
      <w:r w:rsidR="00B2315D">
        <w:t xml:space="preserve"> </w:t>
      </w:r>
    </w:p>
    <w:p w14:paraId="0F5A638A" w14:textId="4DEF681B" w:rsidR="00974359" w:rsidRPr="00275F12" w:rsidRDefault="00974359" w:rsidP="00974359">
      <w:pPr>
        <w:pStyle w:val="Title"/>
        <w:rPr>
          <w:color w:val="40680C" w:themeColor="accent3" w:themeShade="BF"/>
          <w:sz w:val="44"/>
          <w:szCs w:val="44"/>
        </w:rPr>
      </w:pPr>
      <w:r w:rsidRPr="00275F12">
        <w:rPr>
          <w:color w:val="40680C" w:themeColor="accent3" w:themeShade="BF"/>
          <w:sz w:val="44"/>
          <w:szCs w:val="44"/>
        </w:rPr>
        <w:t>Roberts Conservation District</w:t>
      </w:r>
    </w:p>
    <w:p w14:paraId="192D30BF" w14:textId="0EB496A0" w:rsidR="00500597" w:rsidRPr="00974359" w:rsidRDefault="00974359" w:rsidP="00974359">
      <w:pPr>
        <w:pStyle w:val="Title"/>
        <w:rPr>
          <w:color w:val="40680C" w:themeColor="accent3" w:themeShade="BF"/>
          <w:sz w:val="56"/>
          <w:szCs w:val="56"/>
        </w:rPr>
      </w:pPr>
      <w:r w:rsidRPr="00974359">
        <w:rPr>
          <w:noProof/>
          <w:sz w:val="96"/>
          <w:szCs w:val="96"/>
        </w:rPr>
        <mc:AlternateContent>
          <mc:Choice Requires="wps">
            <w:drawing>
              <wp:anchor distT="45720" distB="45720" distL="114300" distR="114300" simplePos="0" relativeHeight="251671552" behindDoc="0" locked="0" layoutInCell="1" allowOverlap="1" wp14:anchorId="096BBEF0" wp14:editId="48283FD6">
                <wp:simplePos x="0" y="0"/>
                <wp:positionH relativeFrom="column">
                  <wp:posOffset>4800600</wp:posOffset>
                </wp:positionH>
                <wp:positionV relativeFrom="paragraph">
                  <wp:posOffset>65405</wp:posOffset>
                </wp:positionV>
                <wp:extent cx="2360930" cy="742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42950"/>
                        </a:xfrm>
                        <a:prstGeom prst="rect">
                          <a:avLst/>
                        </a:prstGeom>
                        <a:solidFill>
                          <a:srgbClr val="FFFFFF"/>
                        </a:solidFill>
                        <a:ln w="9525">
                          <a:solidFill>
                            <a:schemeClr val="bg1"/>
                          </a:solidFill>
                          <a:miter lim="800000"/>
                          <a:headEnd/>
                          <a:tailEnd/>
                        </a:ln>
                      </wps:spPr>
                      <wps:txbx>
                        <w:txbxContent>
                          <w:p w14:paraId="080F0379" w14:textId="3D82D21D" w:rsidR="00974359" w:rsidRPr="00974359" w:rsidRDefault="00974359">
                            <w:pPr>
                              <w:rPr>
                                <w:rFonts w:asciiTheme="majorHAnsi" w:hAnsiTheme="majorHAnsi"/>
                              </w:rPr>
                            </w:pPr>
                            <w:r w:rsidRPr="00974359">
                              <w:rPr>
                                <w:rFonts w:asciiTheme="majorHAnsi" w:hAnsiTheme="majorHAnsi"/>
                              </w:rPr>
                              <w:t>By Kristin Pester</w:t>
                            </w:r>
                          </w:p>
                          <w:p w14:paraId="0923279B" w14:textId="22715A52" w:rsidR="00974359" w:rsidRPr="00974359" w:rsidRDefault="00974359">
                            <w:pPr>
                              <w:rPr>
                                <w:rFonts w:asciiTheme="majorHAnsi" w:hAnsiTheme="majorHAnsi"/>
                              </w:rPr>
                            </w:pPr>
                            <w:r w:rsidRPr="00974359">
                              <w:rPr>
                                <w:rFonts w:asciiTheme="majorHAnsi" w:hAnsiTheme="majorHAnsi"/>
                              </w:rPr>
                              <w:t>District Manager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96BBEF0" id="_x0000_t202" coordsize="21600,21600" o:spt="202" path="m,l,21600r21600,l21600,xe">
                <v:stroke joinstyle="miter"/>
                <v:path gradientshapeok="t" o:connecttype="rect"/>
              </v:shapetype>
              <v:shape id="Text Box 2" o:spid="_x0000_s1026" type="#_x0000_t202" style="position:absolute;margin-left:378pt;margin-top:5.15pt;width:185.9pt;height:58.5pt;z-index:251671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V9EFgIAAB4EAAAOAAAAZHJzL2Uyb0RvYy54bWysU9tu2zAMfR+wfxD0vthxk7Yx4hRdugwD&#10;ugvQ7QNkWbaFyaImKbGzry8lu2mWvQ3TgyCK1BF5eLi+GzpFDsI6Cbqg81lKidAcKqmbgv74vnt3&#10;S4nzTFdMgRYFPQpH7zZv36x7k4sMWlCVsARBtMt7U9DWe5MnieOt6JibgREanTXYjnk0bZNUlvWI&#10;3qkkS9PrpAdbGQtcOIe3D6OTbiJ+XQvuv9a1E56ogmJuPu427mXYk82a5Y1lppV8SoP9QxYdkxo/&#10;PUE9MM/I3sq/oDrJLTio/YxDl0BdSy5iDVjNPL2o5qllRsRakBxnTjS5/wfLvxyezDdL/PAeBmxg&#10;LMKZR+A/HdGwbZluxL210LeCVfjxPFCW9Mbl09NAtctdACn7z1Bhk9neQwQaatsFVrBOgujYgOOJ&#10;dDF4wvEyu7pOV1fo4ui7WWSrZexKwvKX18Y6/1FAR8KhoBabGtHZ4dH5kA3LX0LCZw6UrHZSqWjY&#10;ptwqSw4MBbCLKxZwEaY06Qu6WmbLkYA/IIIWxQmkbEYKLhA66VHISnYFvU3DGqUVWPugqygzz6Qa&#10;z5ix0hONgbmRQz+UAwYGOkuojkiohVGwOGB4aMH+pqRHsRbU/dozKyhRnzQ2ZTVfLIK6o7FY3mRo&#10;2HNPee5hmiNUQT0l43Hr40QEvjTcY/NqGXl9zWTKFUUY6Z4GJqj83I5Rr2O9eQYAAP//AwBQSwME&#10;FAAGAAgAAAAhANmtiz7gAAAACwEAAA8AAABkcnMvZG93bnJldi54bWxMj8FOwzAQRO9I/IO1SNyo&#10;3RSaKMSpAKk9wAFReunNjbdJIF5HsZuGv2d7gtuOZjQ7r1hNrhMjDqH1pGE+UyCQKm9bqjXsPtd3&#10;GYgQDVnTeUINPxhgVV5fFSa3/kwfOG5jLbiEQm40NDH2uZShatCZMPM9EntHPzgTWQ61tIM5c7nr&#10;ZKLUUjrTEn9oTI8vDVbf25PTEI7q+Stb76XfZMPb63S/ebdjovXtzfT0CCLiFP/CcJnP06HkTQd/&#10;IhtEpyF9WDJLZEMtQFwC8yRlmANfSboAWRbyP0P5CwAA//8DAFBLAQItABQABgAIAAAAIQC2gziS&#10;/gAAAOEBAAATAAAAAAAAAAAAAAAAAAAAAABbQ29udGVudF9UeXBlc10ueG1sUEsBAi0AFAAGAAgA&#10;AAAhADj9If/WAAAAlAEAAAsAAAAAAAAAAAAAAAAALwEAAF9yZWxzLy5yZWxzUEsBAi0AFAAGAAgA&#10;AAAhACu9X0QWAgAAHgQAAA4AAAAAAAAAAAAAAAAALgIAAGRycy9lMm9Eb2MueG1sUEsBAi0AFAAG&#10;AAgAAAAhANmtiz7gAAAACwEAAA8AAAAAAAAAAAAAAAAAcAQAAGRycy9kb3ducmV2LnhtbFBLBQYA&#10;AAAABAAEAPMAAAB9BQAAAAA=&#10;" strokecolor="white [3212]">
                <v:textbox>
                  <w:txbxContent>
                    <w:p w14:paraId="080F0379" w14:textId="3D82D21D" w:rsidR="00974359" w:rsidRPr="00974359" w:rsidRDefault="00974359">
                      <w:pPr>
                        <w:rPr>
                          <w:rFonts w:asciiTheme="majorHAnsi" w:hAnsiTheme="majorHAnsi"/>
                        </w:rPr>
                      </w:pPr>
                      <w:r w:rsidRPr="00974359">
                        <w:rPr>
                          <w:rFonts w:asciiTheme="majorHAnsi" w:hAnsiTheme="majorHAnsi"/>
                        </w:rPr>
                        <w:t>By Kristin Pester</w:t>
                      </w:r>
                    </w:p>
                    <w:p w14:paraId="0923279B" w14:textId="22715A52" w:rsidR="00974359" w:rsidRPr="00974359" w:rsidRDefault="00974359">
                      <w:pPr>
                        <w:rPr>
                          <w:rFonts w:asciiTheme="majorHAnsi" w:hAnsiTheme="majorHAnsi"/>
                        </w:rPr>
                      </w:pPr>
                      <w:r w:rsidRPr="00974359">
                        <w:rPr>
                          <w:rFonts w:asciiTheme="majorHAnsi" w:hAnsiTheme="majorHAnsi"/>
                        </w:rPr>
                        <w:t>District Manager</w:t>
                      </w:r>
                    </w:p>
                  </w:txbxContent>
                </v:textbox>
                <w10:wrap type="square"/>
              </v:shape>
            </w:pict>
          </mc:Fallback>
        </mc:AlternateContent>
      </w:r>
    </w:p>
    <w:p w14:paraId="73D527B4" w14:textId="4C786554" w:rsidR="00B2315D" w:rsidRPr="00955B5B" w:rsidRDefault="00B2315D" w:rsidP="00955B5B">
      <w:pPr>
        <w:pStyle w:val="ContactInfo"/>
      </w:pPr>
    </w:p>
    <w:p w14:paraId="53610C04" w14:textId="77777777" w:rsidR="00B2315D" w:rsidRDefault="00B2315D" w:rsidP="00E7527C">
      <w:pPr>
        <w:pStyle w:val="GreenHeading"/>
        <w:sectPr w:rsidR="00B2315D" w:rsidSect="00955B5B">
          <w:footerReference w:type="default" r:id="rId12"/>
          <w:pgSz w:w="12240" w:h="15840"/>
          <w:pgMar w:top="9000" w:right="3600" w:bottom="288" w:left="1440" w:header="720" w:footer="720" w:gutter="0"/>
          <w:pgNumType w:start="0"/>
          <w:cols w:space="720"/>
          <w:titlePg/>
          <w:docGrid w:linePitch="360"/>
        </w:sectPr>
      </w:pPr>
    </w:p>
    <w:bookmarkStart w:id="0" w:name="_Toc155263741"/>
    <w:p w14:paraId="4D16D762" w14:textId="77777777" w:rsidR="00B2315D" w:rsidRPr="00C65E4B" w:rsidRDefault="00B2315D" w:rsidP="00E7527C">
      <w:pPr>
        <w:pStyle w:val="GreenHeading"/>
      </w:pPr>
      <w:r>
        <w:rPr>
          <w:noProof/>
        </w:rPr>
        <w:lastRenderedPageBreak/>
        <mc:AlternateContent>
          <mc:Choice Requires="wpg">
            <w:drawing>
              <wp:anchor distT="0" distB="0" distL="114300" distR="114300" simplePos="0" relativeHeight="251664384" behindDoc="1" locked="1" layoutInCell="1" allowOverlap="1" wp14:anchorId="090AFEFE" wp14:editId="05E51BD0">
                <wp:simplePos x="0" y="0"/>
                <wp:positionH relativeFrom="column">
                  <wp:posOffset>-480060</wp:posOffset>
                </wp:positionH>
                <wp:positionV relativeFrom="paragraph">
                  <wp:posOffset>-598170</wp:posOffset>
                </wp:positionV>
                <wp:extent cx="512064" cy="10305288"/>
                <wp:effectExtent l="0" t="0" r="2540" b="12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2064" cy="10305288"/>
                          <a:chOff x="0" y="0"/>
                          <a:chExt cx="511810" cy="10303510"/>
                        </a:xfrm>
                      </wpg:grpSpPr>
                      <wps:wsp>
                        <wps:cNvPr id="1109745342"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612576477"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E71200" id="Group 3" o:spid="_x0000_s1026" alt="&quot;&quot;" style="position:absolute;margin-left:-37.8pt;margin-top:-47.1pt;width:40.3pt;height:811.45pt;z-index:-251652096;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nMYQMAADAJAAAOAAAAZHJzL2Uyb0RvYy54bWy8Vm1P2zAQ/j5p/8Hy95EXkr5EBITKQJMQ&#10;oJWJz8ZxmkiO7dkuKfv1OzsvFFqhjmnrh9SO7853zz13l5OzTcPRE9OmliLH0VGIERNUFrVY5fjH&#10;/eWXGUbGElEQLgXL8TMz+Oz086eTVmUslpXkBdMIjAiTtSrHlbUqCwJDK9YQcyQVE3BYSt0QC1u9&#10;CgpNWrDe8CAOw0nQSl0oLSkzBt5edIf41NsvS0btbVkaZhHPMfhm/VP756N7BqcnJFtpoqqa9m6Q&#10;D3jRkFrApaOpC2IJWut6x1RTUy2NLO0RlU0gy7KmzMcA0UThm2iutFwrH8sqa1dqhAmgfYPTh83S&#10;m6crrZbqTgMSrVoBFn7nYtmUunH/4CXaeMieR8jYxiIKL9MoDicJRhSOovA4TOPZrAOVVoD8jh6t&#10;vo6a0SyClAyaxynswIlguDh45U6rgCDmBQPzdxgsK6KYh9ZkgMGdRnUBEUThfJqkx0mMkSAN8HVp&#10;NalXlUULKQSwSWoUOS+dO6C3ED1wJjOA4R7U4jRKJhDmLnR97EkYJvMkfRU6yZQ29orJBrlFjnkt&#10;nLckI0/XxnYoDSLuNReozfF0AiXhxYzkdXFZc+4OfTGxBdfoiUAZEEqZsEl/4ZYkIM8FJMDF1kXj&#10;V/aZs+6O76wEmCDrUXeJK9K3dj063hJIO7USvBgVe+/eU+zlnSrzBfwnyqOGv1kKOyo3tZB6n9t2&#10;M7hcdvIDAl3cDoJHWTz7PHtogIVd/v85HSdRnE4nyXQ6sPEWEoh85nr+jYU7ZGwonjdVO5/Ooylw&#10;A5gDsO6pwDTy1bhdfzskZJzXyrzLwy02Hc67jnYkE9IxtnPhQCLG+zLaEbznaEUK1vE+DeE3sH5g&#10;oO83XOzj6gEk/99c5fZAriItu1FnFL2soYVcE2PviIbZBm0H5rW9hUfJJXQN2a8wqqT+te+9k4d2&#10;C6cYtTArc2x+rolmGPFvAhrxPEoSMGv9JkmnMWz09snj9olYNwsJfSiCLwNF/dLJWz4sSy2bBxjr&#10;5+5WOCKCwt05plYPm4XtZjh8GFB2fu7FYKAqYq/FUtGhQ7kWeb95IFr1fdQC92/k0Px32mkn62pE&#10;yPO1lWXte+1LD+h7g28Bfj7BWPYU6j8h3Nzf3nv5lw+d098AAAD//wMAUEsDBBQABgAIAAAAIQB2&#10;8Z1e4QAAAAoBAAAPAAAAZHJzL2Rvd25yZXYueG1sTI/BSsNAEIbvgu+wjOCt3SSatsZsSinqqQi2&#10;gnjbZqdJaHY2ZLdJ+vaOJ73NMB//fH++nmwrBux940hBPI9AIJXONFQp+Dy8zlYgfNBkdOsIFVzR&#10;w7q4vcl1ZtxIHzjsQyU4hHymFdQhdJmUvqzRaj93HRLfTq63OvDaV9L0euRw28okihbS6ob4Q607&#10;3NZYnvcXq+Bt1OPmIX4ZdufT9vp9SN+/djEqdX83bZ5BBJzCHwy/+qwOBTsd3YWMF62C2TJdMMrD&#10;02MCgomUux0ZTJPVEmSRy/8Vih8AAAD//wMAUEsBAi0AFAAGAAgAAAAhALaDOJL+AAAA4QEAABMA&#10;AAAAAAAAAAAAAAAAAAAAAFtDb250ZW50X1R5cGVzXS54bWxQSwECLQAUAAYACAAAACEAOP0h/9YA&#10;AACUAQAACwAAAAAAAAAAAAAAAAAvAQAAX3JlbHMvLnJlbHNQSwECLQAUAAYACAAAACEAuEfpzGED&#10;AAAwCQAADgAAAAAAAAAAAAAAAAAuAgAAZHJzL2Uyb0RvYy54bWxQSwECLQAUAAYACAAAACEAdvGd&#10;XuEAAAAKAQAADwAAAAAAAAAAAAAAAAC7BQAAZHJzL2Rvd25yZXYueG1sUEsFBgAAAAAEAAQA8wAA&#10;AMkGA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1HyQAAAOMAAAAPAAAAZHJzL2Rvd25yZXYueG1sRE9fT8Iw&#10;EH8n8Ts0Z+ILkQ4c6iaFGBKCLwRBPsC5ntuy9dqslU0+vTUx4fF+/2+xGkwrztT52rKC6SQBQVxY&#10;XXOp4PSxuX8G4QOyxtYyKfghD6vlzWiBubY9H+h8DKWIIexzVFCF4HIpfVGRQT+xjjhyX7YzGOLZ&#10;lVJ32Mdw08pZkjxKgzXHhgodrSsqmuO3UdB8zi/vh7ELfdZk7X6Xsjy5rVJ3t8PrC4hAQ7iK/91v&#10;Os6fJtlTOn9IZ/D3UwRALn8BAAD//wMAUEsBAi0AFAAGAAgAAAAhANvh9svuAAAAhQEAABMAAAAA&#10;AAAAAAAAAAAAAAAAAFtDb250ZW50X1R5cGVzXS54bWxQSwECLQAUAAYACAAAACEAWvQsW78AAAAV&#10;AQAACwAAAAAAAAAAAAAAAAAfAQAAX3JlbHMvLnJlbHNQSwECLQAUAAYACAAAACEAAoYtR8kAAADj&#10;AAAADwAAAAAAAAAAAAAAAAAHAgAAZHJzL2Rvd25yZXYueG1sUEsFBgAAAAADAAMAtwAAAP0CAAAA&#10;AA==&#10;" strokecolor="#4e67c8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dGdyQAAAOIAAAAPAAAAZHJzL2Rvd25yZXYueG1sRI9Ba8JA&#10;FITvQv/D8gq96SZpTCR1lSIIPQhi0kOPj+wzCWbfhuyq8d93hUKPw8x8w6y3k+nFjUbXWVYQLyIQ&#10;xLXVHTcKvqv9fAXCeWSNvWVS8CAH283LbI2Ftnc+0a30jQgQdgUqaL0fCild3ZJBt7ADcfDOdjTo&#10;gxwbqUe8B7jpZRJFmTTYcVhocaBdS/WlvBoFy9O1qd7TziRHSvlyfNhDFf8o9fY6fX6A8DT5//Bf&#10;+0sryOJkmWdpnsPzUrgDcvMLAAD//wMAUEsBAi0AFAAGAAgAAAAhANvh9svuAAAAhQEAABMAAAAA&#10;AAAAAAAAAAAAAAAAAFtDb250ZW50X1R5cGVzXS54bWxQSwECLQAUAAYACAAAACEAWvQsW78AAAAV&#10;AQAACwAAAAAAAAAAAAAAAAAfAQAAX3JlbHMvLnJlbHNQSwECLQAUAAYACAAAACEAXc3RnckAAADi&#10;AAAADwAAAAAAAAAAAAAAAAAHAgAAZHJzL2Rvd25yZXYueG1sUEsFBgAAAAADAAMAtwAAAP0CAAAA&#10;AA==&#10;" fillcolor="#4e67c8 [3207]" stroked="f" strokeweight="1pt">
                  <v:stroke joinstyle="miter"/>
                </v:oval>
                <w10:anchorlock/>
              </v:group>
            </w:pict>
          </mc:Fallback>
        </mc:AlternateContent>
      </w:r>
      <w:bookmarkEnd w:id="0"/>
    </w:p>
    <w:sdt>
      <w:sdtPr>
        <w:rPr>
          <w:rFonts w:asciiTheme="minorHAnsi" w:eastAsiaTheme="minorEastAsia" w:hAnsiTheme="minorHAnsi" w:cstheme="minorBidi"/>
          <w:color w:val="auto"/>
          <w:sz w:val="22"/>
          <w:szCs w:val="22"/>
        </w:rPr>
        <w:id w:val="-2043051160"/>
        <w:docPartObj>
          <w:docPartGallery w:val="Table of Contents"/>
          <w:docPartUnique/>
        </w:docPartObj>
      </w:sdtPr>
      <w:sdtEndPr>
        <w:rPr>
          <w:noProof/>
        </w:rPr>
      </w:sdtEndPr>
      <w:sdtContent>
        <w:p w14:paraId="16738781" w14:textId="77777777" w:rsidR="00266026" w:rsidRPr="0046347E" w:rsidRDefault="002D5301" w:rsidP="00266026">
          <w:pPr>
            <w:pStyle w:val="TOCHeading"/>
          </w:pPr>
          <w:r w:rsidRPr="0046347E">
            <w:t>Table of Contents</w:t>
          </w:r>
        </w:p>
        <w:p w14:paraId="6713E1AB" w14:textId="1DD65290" w:rsidR="00266026" w:rsidRPr="0046347E" w:rsidRDefault="00A14658" w:rsidP="00266026">
          <w:pPr>
            <w:pStyle w:val="TOC1"/>
            <w:tabs>
              <w:tab w:val="right" w:leader="dot" w:pos="7190"/>
            </w:tabs>
            <w:rPr>
              <w:rFonts w:asciiTheme="majorHAnsi" w:hAnsiTheme="majorHAnsi"/>
              <w:noProof/>
              <w:kern w:val="2"/>
              <w:sz w:val="20"/>
              <w:szCs w:val="20"/>
              <w:lang w:eastAsia="en-US"/>
              <w14:ligatures w14:val="standardContextual"/>
            </w:rPr>
          </w:pPr>
          <w:hyperlink w:anchor="_Toc155263742" w:history="1">
            <w:r w:rsidR="00266026" w:rsidRPr="0046347E">
              <w:rPr>
                <w:rStyle w:val="Hyperlink"/>
                <w:rFonts w:asciiTheme="majorHAnsi" w:hAnsiTheme="majorHAnsi"/>
                <w:noProof/>
                <w:color w:val="auto"/>
                <w:u w:val="none"/>
              </w:rPr>
              <w:t>Roberts Conservation Distirct</w:t>
            </w:r>
            <w:r w:rsidR="00BD2B88">
              <w:rPr>
                <w:rFonts w:asciiTheme="majorHAnsi" w:hAnsiTheme="majorHAnsi"/>
                <w:noProof/>
                <w:webHidden/>
              </w:rPr>
              <w:t>……………………………………….</w:t>
            </w:r>
            <w:r w:rsidR="00266026" w:rsidRPr="0046347E">
              <w:rPr>
                <w:rFonts w:asciiTheme="majorHAnsi" w:hAnsiTheme="majorHAnsi"/>
                <w:noProof/>
                <w:webHidden/>
              </w:rPr>
              <w:t>1</w:t>
            </w:r>
          </w:hyperlink>
          <w:r w:rsidR="002D5301" w:rsidRPr="0046347E">
            <w:rPr>
              <w:rFonts w:asciiTheme="majorHAnsi" w:hAnsiTheme="majorHAnsi"/>
              <w:sz w:val="20"/>
              <w:szCs w:val="20"/>
            </w:rPr>
            <w:fldChar w:fldCharType="begin"/>
          </w:r>
          <w:r w:rsidR="002D5301" w:rsidRPr="0046347E">
            <w:rPr>
              <w:rFonts w:asciiTheme="majorHAnsi" w:hAnsiTheme="majorHAnsi"/>
              <w:sz w:val="20"/>
              <w:szCs w:val="20"/>
            </w:rPr>
            <w:instrText xml:space="preserve"> TOC \o "1-3" \h \z \u </w:instrText>
          </w:r>
          <w:r w:rsidR="002D5301" w:rsidRPr="0046347E">
            <w:rPr>
              <w:rFonts w:asciiTheme="majorHAnsi" w:hAnsiTheme="majorHAnsi"/>
              <w:sz w:val="20"/>
              <w:szCs w:val="20"/>
            </w:rPr>
            <w:fldChar w:fldCharType="separate"/>
          </w:r>
        </w:p>
        <w:p w14:paraId="1E16A456" w14:textId="07F2FE7C" w:rsidR="00974359" w:rsidRPr="0046347E" w:rsidRDefault="00CB6583" w:rsidP="00266026">
          <w:pPr>
            <w:pStyle w:val="TOC2"/>
            <w:tabs>
              <w:tab w:val="right" w:leader="dot" w:pos="7190"/>
            </w:tabs>
            <w:ind w:left="0"/>
            <w:rPr>
              <w:rStyle w:val="Hyperlink"/>
              <w:rFonts w:asciiTheme="majorHAnsi" w:hAnsiTheme="majorHAnsi"/>
              <w:noProof/>
              <w:sz w:val="20"/>
              <w:szCs w:val="20"/>
            </w:rPr>
          </w:pPr>
          <w:r w:rsidRPr="0046347E">
            <w:rPr>
              <w:rStyle w:val="Hyperlink"/>
              <w:rFonts w:asciiTheme="majorHAnsi" w:hAnsiTheme="majorHAnsi"/>
              <w:noProof/>
              <w:color w:val="auto"/>
              <w:sz w:val="20"/>
              <w:szCs w:val="20"/>
              <w:u w:val="none"/>
            </w:rPr>
            <w:t>Board Members………………………………………………………………..2</w:t>
          </w:r>
          <w:r w:rsidR="00974359" w:rsidRPr="0046347E">
            <w:rPr>
              <w:rStyle w:val="Hyperlink"/>
              <w:rFonts w:asciiTheme="majorHAnsi" w:hAnsiTheme="majorHAnsi"/>
              <w:noProof/>
              <w:sz w:val="20"/>
              <w:szCs w:val="20"/>
            </w:rPr>
            <w:t xml:space="preserve"> </w:t>
          </w:r>
        </w:p>
        <w:p w14:paraId="5B710054" w14:textId="654F3199" w:rsidR="00266026" w:rsidRPr="0046347E" w:rsidRDefault="00CB6583" w:rsidP="00266026">
          <w:pPr>
            <w:rPr>
              <w:rFonts w:asciiTheme="majorHAnsi" w:hAnsiTheme="majorHAnsi"/>
              <w:sz w:val="20"/>
              <w:szCs w:val="20"/>
            </w:rPr>
          </w:pPr>
          <w:r w:rsidRPr="0046347E">
            <w:rPr>
              <w:rFonts w:asciiTheme="majorHAnsi" w:hAnsiTheme="majorHAnsi"/>
              <w:sz w:val="20"/>
              <w:szCs w:val="20"/>
            </w:rPr>
            <w:t>Crew</w:t>
          </w:r>
          <w:r w:rsidR="00266026" w:rsidRPr="0046347E">
            <w:rPr>
              <w:rFonts w:asciiTheme="majorHAnsi" w:hAnsiTheme="majorHAnsi"/>
              <w:sz w:val="20"/>
              <w:szCs w:val="20"/>
            </w:rPr>
            <w:t>…………………………………………………………………………</w:t>
          </w:r>
          <w:r w:rsidR="00BD2B88" w:rsidRPr="0046347E">
            <w:rPr>
              <w:rFonts w:asciiTheme="majorHAnsi" w:hAnsiTheme="majorHAnsi"/>
              <w:sz w:val="20"/>
              <w:szCs w:val="20"/>
            </w:rPr>
            <w:t>…</w:t>
          </w:r>
          <w:r w:rsidR="00BD2B88">
            <w:rPr>
              <w:rFonts w:asciiTheme="majorHAnsi" w:hAnsiTheme="majorHAnsi"/>
              <w:sz w:val="20"/>
              <w:szCs w:val="20"/>
            </w:rPr>
            <w:t>.</w:t>
          </w:r>
          <w:r w:rsidR="00266026" w:rsidRPr="0046347E">
            <w:rPr>
              <w:rFonts w:asciiTheme="majorHAnsi" w:hAnsiTheme="majorHAnsi"/>
              <w:sz w:val="20"/>
              <w:szCs w:val="20"/>
            </w:rPr>
            <w:t>3</w:t>
          </w:r>
        </w:p>
        <w:p w14:paraId="2A8943DF" w14:textId="7B42F23C" w:rsidR="00974359" w:rsidRPr="0046347E" w:rsidRDefault="00CB6583" w:rsidP="00974359">
          <w:pPr>
            <w:rPr>
              <w:rFonts w:asciiTheme="majorHAnsi" w:hAnsiTheme="majorHAnsi"/>
              <w:sz w:val="20"/>
              <w:szCs w:val="20"/>
            </w:rPr>
          </w:pPr>
          <w:r w:rsidRPr="0046347E">
            <w:rPr>
              <w:rFonts w:asciiTheme="majorHAnsi" w:hAnsiTheme="majorHAnsi"/>
              <w:sz w:val="20"/>
              <w:szCs w:val="20"/>
            </w:rPr>
            <w:t>Awards</w:t>
          </w:r>
          <w:r w:rsidR="00266026" w:rsidRPr="0046347E">
            <w:rPr>
              <w:rFonts w:asciiTheme="majorHAnsi" w:hAnsiTheme="majorHAnsi"/>
              <w:sz w:val="20"/>
              <w:szCs w:val="20"/>
            </w:rPr>
            <w:t>………………………………………………………………………</w:t>
          </w:r>
          <w:r w:rsidR="00BD2B88" w:rsidRPr="0046347E">
            <w:rPr>
              <w:rFonts w:asciiTheme="majorHAnsi" w:hAnsiTheme="majorHAnsi"/>
              <w:sz w:val="20"/>
              <w:szCs w:val="20"/>
            </w:rPr>
            <w:t>…</w:t>
          </w:r>
          <w:r w:rsidR="00BD2B88">
            <w:rPr>
              <w:rFonts w:asciiTheme="majorHAnsi" w:hAnsiTheme="majorHAnsi"/>
              <w:sz w:val="20"/>
              <w:szCs w:val="20"/>
            </w:rPr>
            <w:t>.</w:t>
          </w:r>
          <w:r w:rsidR="00266026" w:rsidRPr="0046347E">
            <w:rPr>
              <w:rFonts w:asciiTheme="majorHAnsi" w:hAnsiTheme="majorHAnsi"/>
              <w:sz w:val="20"/>
              <w:szCs w:val="20"/>
            </w:rPr>
            <w:t>4</w:t>
          </w:r>
        </w:p>
        <w:p w14:paraId="6C7C9A7A" w14:textId="26691B9A" w:rsidR="00CB6583" w:rsidRPr="0046347E" w:rsidRDefault="0046347E" w:rsidP="00974359">
          <w:pPr>
            <w:rPr>
              <w:rFonts w:asciiTheme="majorHAnsi" w:hAnsiTheme="majorHAnsi"/>
              <w:sz w:val="20"/>
              <w:szCs w:val="20"/>
            </w:rPr>
          </w:pPr>
          <w:r w:rsidRPr="0046347E">
            <w:rPr>
              <w:rFonts w:asciiTheme="majorHAnsi" w:hAnsiTheme="majorHAnsi"/>
              <w:sz w:val="20"/>
              <w:szCs w:val="20"/>
            </w:rPr>
            <w:t>Arbor Day</w:t>
          </w:r>
          <w:r w:rsidR="00CB6583" w:rsidRPr="0046347E">
            <w:rPr>
              <w:rFonts w:asciiTheme="majorHAnsi" w:hAnsiTheme="majorHAnsi"/>
              <w:sz w:val="20"/>
              <w:szCs w:val="20"/>
            </w:rPr>
            <w:t>……………………………………………………………………</w:t>
          </w:r>
          <w:r w:rsidR="00BD2B88">
            <w:rPr>
              <w:rFonts w:asciiTheme="majorHAnsi" w:hAnsiTheme="majorHAnsi"/>
              <w:sz w:val="20"/>
              <w:szCs w:val="20"/>
            </w:rPr>
            <w:t>.</w:t>
          </w:r>
          <w:r w:rsidR="00CB6583" w:rsidRPr="0046347E">
            <w:rPr>
              <w:rFonts w:asciiTheme="majorHAnsi" w:hAnsiTheme="majorHAnsi"/>
              <w:sz w:val="20"/>
              <w:szCs w:val="20"/>
            </w:rPr>
            <w:t>…5</w:t>
          </w:r>
        </w:p>
        <w:p w14:paraId="3351652D" w14:textId="6D7DB85C" w:rsidR="008E4D46" w:rsidRPr="0046347E" w:rsidRDefault="002D5301">
          <w:pPr>
            <w:rPr>
              <w:rFonts w:asciiTheme="majorHAnsi" w:hAnsiTheme="majorHAnsi"/>
              <w:noProof/>
              <w:sz w:val="20"/>
              <w:szCs w:val="20"/>
            </w:rPr>
          </w:pPr>
          <w:r w:rsidRPr="0046347E">
            <w:rPr>
              <w:rFonts w:asciiTheme="majorHAnsi" w:hAnsiTheme="majorHAnsi"/>
              <w:noProof/>
              <w:sz w:val="20"/>
              <w:szCs w:val="20"/>
            </w:rPr>
            <w:fldChar w:fldCharType="end"/>
          </w:r>
          <w:r w:rsidR="00974359" w:rsidRPr="0046347E">
            <w:rPr>
              <w:rFonts w:asciiTheme="majorHAnsi" w:hAnsiTheme="majorHAnsi"/>
              <w:noProof/>
              <w:sz w:val="20"/>
              <w:szCs w:val="20"/>
            </w:rPr>
            <w:t xml:space="preserve"> </w:t>
          </w:r>
          <w:r w:rsidR="00BD2B88">
            <w:rPr>
              <w:rFonts w:asciiTheme="majorHAnsi" w:hAnsiTheme="majorHAnsi"/>
              <w:noProof/>
              <w:sz w:val="20"/>
              <w:szCs w:val="20"/>
            </w:rPr>
            <w:t>Arbor Day……………….</w:t>
          </w:r>
          <w:r w:rsidR="0046347E" w:rsidRPr="0046347E">
            <w:rPr>
              <w:rFonts w:asciiTheme="majorHAnsi" w:hAnsiTheme="majorHAnsi"/>
              <w:noProof/>
              <w:sz w:val="20"/>
              <w:szCs w:val="20"/>
            </w:rPr>
            <w:t>……………………………………………………..6</w:t>
          </w:r>
        </w:p>
        <w:p w14:paraId="2B045EB0" w14:textId="77777777" w:rsidR="00BD2B88" w:rsidRDefault="0046347E" w:rsidP="00925124">
          <w:pPr>
            <w:rPr>
              <w:rFonts w:asciiTheme="majorHAnsi" w:hAnsiTheme="majorHAnsi"/>
              <w:noProof/>
            </w:rPr>
          </w:pPr>
          <w:r w:rsidRPr="0046347E">
            <w:rPr>
              <w:rFonts w:asciiTheme="majorHAnsi" w:hAnsiTheme="majorHAnsi"/>
              <w:noProof/>
            </w:rPr>
            <w:t>Outreach………………………………………………………………</w:t>
          </w:r>
          <w:r w:rsidR="00BD2B88">
            <w:rPr>
              <w:rFonts w:asciiTheme="majorHAnsi" w:hAnsiTheme="majorHAnsi"/>
              <w:noProof/>
            </w:rPr>
            <w:t>7-10</w:t>
          </w:r>
        </w:p>
        <w:p w14:paraId="770592D1" w14:textId="4564BF48" w:rsidR="00925124" w:rsidRPr="0046347E" w:rsidRDefault="00BD2B88" w:rsidP="00925124">
          <w:pPr>
            <w:rPr>
              <w:rFonts w:asciiTheme="majorHAnsi" w:hAnsiTheme="majorHAnsi"/>
              <w:noProof/>
            </w:rPr>
          </w:pPr>
          <w:r>
            <w:rPr>
              <w:rFonts w:asciiTheme="majorHAnsi" w:hAnsiTheme="majorHAnsi"/>
              <w:noProof/>
            </w:rPr>
            <w:t>Services Report…………………………………………………………11</w:t>
          </w:r>
        </w:p>
      </w:sdtContent>
    </w:sdt>
    <w:p w14:paraId="1704EA92" w14:textId="7DC95D7F" w:rsidR="008E4D46" w:rsidRDefault="008E4D46" w:rsidP="00F47F5F">
      <w:pPr>
        <w:ind w:right="-2250"/>
      </w:pPr>
    </w:p>
    <w:p w14:paraId="627135AF" w14:textId="637579F9" w:rsidR="008E4D46" w:rsidRDefault="00F47F5F" w:rsidP="00F47F5F">
      <w:pPr>
        <w:ind w:right="-2250"/>
      </w:pPr>
      <w:r>
        <w:rPr>
          <w:noProof/>
        </w:rPr>
        <w:drawing>
          <wp:anchor distT="0" distB="0" distL="114300" distR="114300" simplePos="0" relativeHeight="251736064" behindDoc="0" locked="0" layoutInCell="1" allowOverlap="1" wp14:anchorId="7C79A92B" wp14:editId="576B03A6">
            <wp:simplePos x="0" y="0"/>
            <wp:positionH relativeFrom="column">
              <wp:posOffset>323850</wp:posOffset>
            </wp:positionH>
            <wp:positionV relativeFrom="page">
              <wp:posOffset>6534150</wp:posOffset>
            </wp:positionV>
            <wp:extent cx="2409825" cy="2409825"/>
            <wp:effectExtent l="0" t="0" r="0" b="9525"/>
            <wp:wrapTopAndBottom/>
            <wp:docPr id="994480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80939" name="Picture 994480939"/>
                    <pic:cNvPicPr/>
                  </pic:nvPicPr>
                  <pic:blipFill>
                    <a:blip r:embed="rId13"/>
                    <a:stretch>
                      <a:fillRect/>
                    </a:stretch>
                  </pic:blipFill>
                  <pic:spPr>
                    <a:xfrm>
                      <a:off x="0" y="0"/>
                      <a:ext cx="2409825" cy="2409825"/>
                    </a:xfrm>
                    <a:prstGeom prst="rect">
                      <a:avLst/>
                    </a:prstGeom>
                  </pic:spPr>
                </pic:pic>
              </a:graphicData>
            </a:graphic>
            <wp14:sizeRelH relativeFrom="margin">
              <wp14:pctWidth>0</wp14:pctWidth>
            </wp14:sizeRelH>
            <wp14:sizeRelV relativeFrom="margin">
              <wp14:pctHeight>0</wp14:pctHeight>
            </wp14:sizeRelV>
          </wp:anchor>
        </w:drawing>
      </w:r>
      <w:r w:rsidR="00182E4C">
        <w:rPr>
          <w:noProof/>
        </w:rPr>
        <mc:AlternateContent>
          <mc:Choice Requires="wps">
            <w:drawing>
              <wp:anchor distT="0" distB="0" distL="114300" distR="114300" simplePos="0" relativeHeight="251677696" behindDoc="0" locked="0" layoutInCell="1" allowOverlap="1" wp14:anchorId="218E67AF" wp14:editId="034E8F5C">
                <wp:simplePos x="0" y="0"/>
                <wp:positionH relativeFrom="margin">
                  <wp:align>left</wp:align>
                </wp:positionH>
                <wp:positionV relativeFrom="paragraph">
                  <wp:posOffset>203835</wp:posOffset>
                </wp:positionV>
                <wp:extent cx="6248400" cy="2971800"/>
                <wp:effectExtent l="0" t="0" r="0" b="0"/>
                <wp:wrapSquare wrapText="bothSides"/>
                <wp:docPr id="1976606257" name="Text Box 1"/>
                <wp:cNvGraphicFramePr/>
                <a:graphic xmlns:a="http://schemas.openxmlformats.org/drawingml/2006/main">
                  <a:graphicData uri="http://schemas.microsoft.com/office/word/2010/wordprocessingShape">
                    <wps:wsp>
                      <wps:cNvSpPr txBox="1"/>
                      <wps:spPr>
                        <a:xfrm>
                          <a:off x="0" y="0"/>
                          <a:ext cx="6248400" cy="2971800"/>
                        </a:xfrm>
                        <a:prstGeom prst="rect">
                          <a:avLst/>
                        </a:prstGeom>
                        <a:noFill/>
                        <a:ln w="6350">
                          <a:noFill/>
                        </a:ln>
                      </wps:spPr>
                      <wps:txbx>
                        <w:txbxContent>
                          <w:p w14:paraId="6F7A79CB" w14:textId="7603E049" w:rsidR="00925124" w:rsidRPr="00182E4C" w:rsidRDefault="00925124" w:rsidP="00925124">
                            <w:pPr>
                              <w:pStyle w:val="ListBullet"/>
                              <w:rPr>
                                <w:rFonts w:asciiTheme="majorHAnsi" w:hAnsiTheme="majorHAnsi" w:cs="Times New Roman (Headings CS)"/>
                                <w:bCs/>
                                <w:caps/>
                                <w:color w:val="31479E" w:themeColor="accent1" w:themeShade="BF"/>
                                <w:sz w:val="24"/>
                                <w:szCs w:val="24"/>
                              </w:rPr>
                            </w:pPr>
                            <w:r w:rsidRPr="00182E4C">
                              <w:rPr>
                                <w:rFonts w:asciiTheme="majorHAnsi" w:hAnsiTheme="majorHAnsi"/>
                                <w:color w:val="31479E" w:themeColor="accent1" w:themeShade="BF"/>
                                <w:sz w:val="24"/>
                                <w:szCs w:val="24"/>
                              </w:rPr>
                              <w:t>Conservation Districts were organized over 80 years ago.   Roberts Conservation District (RCD) was established in 1941. The idea behind conservation districts is to coordinate assistance from all available resources- public, private, local, state, and federal entities- in effort to develop locally led solutions to natural resource concerns.</w:t>
                            </w:r>
                          </w:p>
                          <w:p w14:paraId="23D71540" w14:textId="6018D121" w:rsidR="00925124" w:rsidRPr="00925124" w:rsidRDefault="00925124" w:rsidP="00925124">
                            <w:pPr>
                              <w:pStyle w:val="ListBullet"/>
                              <w:rPr>
                                <w:rFonts w:asciiTheme="majorHAnsi" w:hAnsiTheme="majorHAnsi" w:cs="Times New Roman (Headings CS)"/>
                                <w:bCs/>
                                <w:caps/>
                                <w:color w:val="31479E" w:themeColor="accent1" w:themeShade="BF"/>
                              </w:rPr>
                            </w:pPr>
                            <w:r w:rsidRPr="00925124">
                              <w:rPr>
                                <w:rFonts w:asciiTheme="majorHAnsi" w:hAnsiTheme="majorHAnsi"/>
                                <w:color w:val="31479E" w:themeColor="accent1" w:themeShade="BF"/>
                                <w:sz w:val="24"/>
                                <w:lang w:eastAsia="en-US"/>
                              </w:rPr>
                              <w:t>Conservation Districts are self-funded entities, always looking for new opportunities and methods to use in the conservation field while supporting their own business. Without the public’s interaction, conservation districts would fail, so it is important to have an incredible relationship with the inhabitants of our county.</w:t>
                            </w:r>
                          </w:p>
                          <w:p w14:paraId="615EAE47" w14:textId="77777777" w:rsidR="00925124" w:rsidRPr="00925124" w:rsidRDefault="00925124" w:rsidP="00182E4C">
                            <w:pPr>
                              <w:pStyle w:val="ListBullet"/>
                              <w:numPr>
                                <w:ilvl w:val="0"/>
                                <w:numId w:val="0"/>
                              </w:numPr>
                              <w:ind w:left="216"/>
                              <w:rPr>
                                <w:rFonts w:asciiTheme="majorHAnsi" w:hAnsiTheme="majorHAnsi" w:cs="Times New Roman (Headings CS)"/>
                                <w:bCs/>
                                <w:caps/>
                                <w:color w:val="31479E" w:themeColor="accent1" w:themeShade="BF"/>
                              </w:rPr>
                            </w:pPr>
                          </w:p>
                          <w:p w14:paraId="07F33A7F" w14:textId="77777777" w:rsidR="00925124" w:rsidRPr="00925124" w:rsidRDefault="00925124" w:rsidP="00925124">
                            <w:pPr>
                              <w:pStyle w:val="ListBullet"/>
                              <w:numPr>
                                <w:ilvl w:val="0"/>
                                <w:numId w:val="0"/>
                              </w:numPr>
                              <w:ind w:left="216" w:hanging="216"/>
                              <w:rPr>
                                <w:rFonts w:asciiTheme="majorHAnsi" w:hAnsiTheme="majorHAnsi" w:cs="Times New Roman (Headings CS)"/>
                                <w:bCs/>
                                <w:caps/>
                                <w:color w:val="31479E"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E67AF" id="Text Box 1" o:spid="_x0000_s1027" type="#_x0000_t202" style="position:absolute;margin-left:0;margin-top:16.05pt;width:492pt;height:234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5ovGQIAADQEAAAOAAAAZHJzL2Uyb0RvYy54bWysU8tu2zAQvBfIPxC8x5JdJ3EEy4GbwEUB&#10;IwngBDnTFGkRoLgsSVtyv75Lyi+kPRW9ULvc1T5mhtOHrtFkJ5xXYEo6HOSUCMOhUmZT0ve3xfWE&#10;Eh+YqZgGI0q6F54+zK6+TFtbiBHUoCvhCBYxvmhtSesQbJFlnteiYX4AVhgMSnANC+i6TVY51mL1&#10;RmejPL/NWnCVdcCF93j71AfpLNWXUvDwIqUXgeiS4mwhnS6d63hmsykrNo7ZWvHDGOwfpmiYMtj0&#10;VOqJBUa2Tv1RqlHcgQcZBhyaDKRUXKQdcJth/mmbVc2sSLsgON6eYPL/ryx/3q3sqyOh+wYdEhgB&#10;aa0vPF7GfTrpmvjFSQnGEcL9CTbRBcLx8nY0noxzDHGMje7vhhN0sE52/t06H74LaEg0SuqQlwQX&#10;2y196FOPKbGbgYXSOnGjDWmxxdebPP1wimBxbbDHedhohW7dEVVdLLKGao/7Oeip95YvFM6wZD68&#10;Modc49yo3/CCh9SAveBgUVKD+/W3+5iPFGCUkha1U1L/c8ucoET/MEjO/XA8jmJLzvjmboSOu4ys&#10;LyNm2zwCynOIL8XyZMb8oI+mdNB8oMznsSuGmOHYu6ThaD6GXtH4TLiYz1MSysuysDQry2PpiGpE&#10;+K37YM4eaAjI4DMcVcaKT2z0uT0f820AqRJVEece1QP8KM1E9uEZRe1f+inr/NhnvwEAAP//AwBQ&#10;SwMEFAAGAAgAAAAhAPo2V83fAAAABwEAAA8AAABkcnMvZG93bnJldi54bWxMj8FOwzAQRO9I/IO1&#10;SNyonUBRCNlUVaQKCcGhpRdum9hNImI7xG4b+HqWExx3ZjTztljNdhAnM4XeO4RkoUAY13jduxZh&#10;/7a5yUCESE7T4J1B+DIBVuXlRUG59me3NaddbAWXuJATQhfjmEsZms5YCgs/GsfewU+WIp9TK/VE&#10;Zy63g0yVupeWescLHY2m6kzzsTtahOdq80rbOrXZ91A9vRzW4+f+fYl4fTWvH0FEM8e/MPziMzqU&#10;zFT7o9NBDAj8SES4TRMQ7D5kdyzUCEulEpBlIf/zlz8AAAD//wMAUEsBAi0AFAAGAAgAAAAhALaD&#10;OJL+AAAA4QEAABMAAAAAAAAAAAAAAAAAAAAAAFtDb250ZW50X1R5cGVzXS54bWxQSwECLQAUAAYA&#10;CAAAACEAOP0h/9YAAACUAQAACwAAAAAAAAAAAAAAAAAvAQAAX3JlbHMvLnJlbHNQSwECLQAUAAYA&#10;CAAAACEAypeaLxkCAAA0BAAADgAAAAAAAAAAAAAAAAAuAgAAZHJzL2Uyb0RvYy54bWxQSwECLQAU&#10;AAYACAAAACEA+jZXzd8AAAAHAQAADwAAAAAAAAAAAAAAAABzBAAAZHJzL2Rvd25yZXYueG1sUEsF&#10;BgAAAAAEAAQA8wAAAH8FAAAAAA==&#10;" filled="f" stroked="f" strokeweight=".5pt">
                <v:textbox>
                  <w:txbxContent>
                    <w:p w14:paraId="6F7A79CB" w14:textId="7603E049" w:rsidR="00925124" w:rsidRPr="00182E4C" w:rsidRDefault="00925124" w:rsidP="00925124">
                      <w:pPr>
                        <w:pStyle w:val="ListBullet"/>
                        <w:rPr>
                          <w:rFonts w:asciiTheme="majorHAnsi" w:hAnsiTheme="majorHAnsi" w:cs="Times New Roman (Headings CS)"/>
                          <w:bCs/>
                          <w:caps/>
                          <w:color w:val="31479E" w:themeColor="accent1" w:themeShade="BF"/>
                          <w:sz w:val="24"/>
                          <w:szCs w:val="24"/>
                        </w:rPr>
                      </w:pPr>
                      <w:r w:rsidRPr="00182E4C">
                        <w:rPr>
                          <w:rFonts w:asciiTheme="majorHAnsi" w:hAnsiTheme="majorHAnsi"/>
                          <w:color w:val="31479E" w:themeColor="accent1" w:themeShade="BF"/>
                          <w:sz w:val="24"/>
                          <w:szCs w:val="24"/>
                        </w:rPr>
                        <w:t>Conservation Districts were organized over 80 years ago.   Roberts Conservation District (RCD) was established in 1941. The idea behind conservation districts is to coordinate assistance from all available resources- public, private, local, state, and federal entities- in effort to develop locally led solutions to natural resource concerns.</w:t>
                      </w:r>
                    </w:p>
                    <w:p w14:paraId="23D71540" w14:textId="6018D121" w:rsidR="00925124" w:rsidRPr="00925124" w:rsidRDefault="00925124" w:rsidP="00925124">
                      <w:pPr>
                        <w:pStyle w:val="ListBullet"/>
                        <w:rPr>
                          <w:rFonts w:asciiTheme="majorHAnsi" w:hAnsiTheme="majorHAnsi" w:cs="Times New Roman (Headings CS)"/>
                          <w:bCs/>
                          <w:caps/>
                          <w:color w:val="31479E" w:themeColor="accent1" w:themeShade="BF"/>
                        </w:rPr>
                      </w:pPr>
                      <w:r w:rsidRPr="00925124">
                        <w:rPr>
                          <w:rFonts w:asciiTheme="majorHAnsi" w:hAnsiTheme="majorHAnsi"/>
                          <w:color w:val="31479E" w:themeColor="accent1" w:themeShade="BF"/>
                          <w:sz w:val="24"/>
                          <w:lang w:eastAsia="en-US"/>
                        </w:rPr>
                        <w:t>Conservation Districts are self-funded entities, always looking for new opportunities and methods to use in the conservation field while supporting their own business. Without the public’s interaction, conservation districts would fail, so it is important to have an incredible relationship with the inhabitants of our county.</w:t>
                      </w:r>
                    </w:p>
                    <w:p w14:paraId="615EAE47" w14:textId="77777777" w:rsidR="00925124" w:rsidRPr="00925124" w:rsidRDefault="00925124" w:rsidP="00182E4C">
                      <w:pPr>
                        <w:pStyle w:val="ListBullet"/>
                        <w:numPr>
                          <w:ilvl w:val="0"/>
                          <w:numId w:val="0"/>
                        </w:numPr>
                        <w:ind w:left="216"/>
                        <w:rPr>
                          <w:rFonts w:asciiTheme="majorHAnsi" w:hAnsiTheme="majorHAnsi" w:cs="Times New Roman (Headings CS)"/>
                          <w:bCs/>
                          <w:caps/>
                          <w:color w:val="31479E" w:themeColor="accent1" w:themeShade="BF"/>
                        </w:rPr>
                      </w:pPr>
                    </w:p>
                    <w:p w14:paraId="07F33A7F" w14:textId="77777777" w:rsidR="00925124" w:rsidRPr="00925124" w:rsidRDefault="00925124" w:rsidP="00925124">
                      <w:pPr>
                        <w:pStyle w:val="ListBullet"/>
                        <w:numPr>
                          <w:ilvl w:val="0"/>
                          <w:numId w:val="0"/>
                        </w:numPr>
                        <w:ind w:left="216" w:hanging="216"/>
                        <w:rPr>
                          <w:rFonts w:asciiTheme="majorHAnsi" w:hAnsiTheme="majorHAnsi" w:cs="Times New Roman (Headings CS)"/>
                          <w:bCs/>
                          <w:caps/>
                          <w:color w:val="31479E" w:themeColor="accent1" w:themeShade="BF"/>
                        </w:rPr>
                      </w:pPr>
                    </w:p>
                  </w:txbxContent>
                </v:textbox>
                <w10:wrap type="square" anchorx="margin"/>
              </v:shape>
            </w:pict>
          </mc:Fallback>
        </mc:AlternateContent>
      </w:r>
    </w:p>
    <w:p w14:paraId="0EFCBD80" w14:textId="77777777" w:rsidR="00182E4C" w:rsidRPr="00925124" w:rsidRDefault="00182E4C" w:rsidP="00925124"/>
    <w:p w14:paraId="5B640C76" w14:textId="0840D0DC" w:rsidR="00925124" w:rsidRPr="00925124" w:rsidRDefault="00925124" w:rsidP="00925124"/>
    <w:tbl>
      <w:tblPr>
        <w:tblW w:w="9000" w:type="dxa"/>
        <w:tblInd w:w="450" w:type="dxa"/>
        <w:tblBorders>
          <w:bottom w:val="single" w:sz="2" w:space="0" w:color="5ECCF3" w:themeColor="accent2"/>
        </w:tblBorders>
        <w:tblLook w:val="0600" w:firstRow="0" w:lastRow="0" w:firstColumn="0" w:lastColumn="0" w:noHBand="1" w:noVBand="1"/>
      </w:tblPr>
      <w:tblGrid>
        <w:gridCol w:w="9000"/>
      </w:tblGrid>
      <w:tr w:rsidR="00275F12" w14:paraId="5D93E9FF" w14:textId="77777777" w:rsidTr="00F936F7">
        <w:tc>
          <w:tcPr>
            <w:tcW w:w="9000" w:type="dxa"/>
          </w:tcPr>
          <w:p w14:paraId="650DCD90" w14:textId="0C5B6F56" w:rsidR="00275F12" w:rsidRDefault="00A14658" w:rsidP="00275F12">
            <w:pPr>
              <w:pStyle w:val="Heading2"/>
              <w:jc w:val="center"/>
            </w:pPr>
            <w:sdt>
              <w:sdtPr>
                <w:id w:val="1817836167"/>
                <w:placeholder>
                  <w:docPart w:val="A921C491CF2E4BB8B7C6D76E660C4D70"/>
                </w:placeholder>
                <w15:appearance w15:val="hidden"/>
              </w:sdtPr>
              <w:sdtEndPr/>
              <w:sdtContent>
                <w:r w:rsidR="00275F12" w:rsidRPr="00826F34">
                  <w:t>District Staff</w:t>
                </w:r>
              </w:sdtContent>
            </w:sdt>
          </w:p>
        </w:tc>
      </w:tr>
    </w:tbl>
    <w:p w14:paraId="68C62B29" w14:textId="58B29CDC" w:rsidR="00925124" w:rsidRPr="00182E4C" w:rsidRDefault="00275F12" w:rsidP="00275F12">
      <w:pPr>
        <w:ind w:left="540" w:right="-2250"/>
      </w:pPr>
      <w:r>
        <w:rPr>
          <w:noProof/>
        </w:rPr>
        <w:drawing>
          <wp:anchor distT="0" distB="0" distL="114300" distR="114300" simplePos="0" relativeHeight="251687936" behindDoc="0" locked="0" layoutInCell="1" allowOverlap="1" wp14:anchorId="18298D58" wp14:editId="0D201F12">
            <wp:simplePos x="0" y="0"/>
            <wp:positionH relativeFrom="column">
              <wp:posOffset>8172450</wp:posOffset>
            </wp:positionH>
            <wp:positionV relativeFrom="page">
              <wp:posOffset>3438525</wp:posOffset>
            </wp:positionV>
            <wp:extent cx="4572000" cy="3429000"/>
            <wp:effectExtent l="0" t="0" r="0" b="0"/>
            <wp:wrapThrough wrapText="bothSides">
              <wp:wrapPolygon edited="0">
                <wp:start x="0" y="0"/>
                <wp:lineTo x="0" y="21480"/>
                <wp:lineTo x="21510" y="21480"/>
                <wp:lineTo x="21510" y="0"/>
                <wp:lineTo x="0" y="0"/>
              </wp:wrapPolygon>
            </wp:wrapThrough>
            <wp:docPr id="1425751690" name="Picture 142575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78841" name="Picture 1474378841"/>
                    <pic:cNvPicPr/>
                  </pic:nvPicPr>
                  <pic:blipFill>
                    <a:blip r:embed="rId14"/>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p>
    <w:p w14:paraId="392E0AB6" w14:textId="3F4DCFB9" w:rsidR="00266026" w:rsidRDefault="00266026" w:rsidP="00CF1AB6"/>
    <w:tbl>
      <w:tblPr>
        <w:tblStyle w:val="TableGrid"/>
        <w:tblpPr w:leftFromText="180" w:rightFromText="180" w:vertAnchor="text" w:horzAnchor="margin" w:tblpY="393"/>
        <w:tblW w:w="0" w:type="auto"/>
        <w:tblLook w:val="04A0" w:firstRow="1" w:lastRow="0" w:firstColumn="1" w:lastColumn="0" w:noHBand="0" w:noVBand="1"/>
      </w:tblPr>
      <w:tblGrid>
        <w:gridCol w:w="1925"/>
        <w:gridCol w:w="1926"/>
      </w:tblGrid>
      <w:tr w:rsidR="00826F34" w14:paraId="083C9076" w14:textId="77777777" w:rsidTr="00826F34">
        <w:trPr>
          <w:trHeight w:val="144"/>
        </w:trPr>
        <w:tc>
          <w:tcPr>
            <w:tcW w:w="1925" w:type="dxa"/>
            <w:vAlign w:val="center"/>
          </w:tcPr>
          <w:p w14:paraId="2A354938" w14:textId="77777777" w:rsidR="00826F34" w:rsidRPr="00826F34" w:rsidRDefault="00826F34" w:rsidP="00826F34">
            <w:pPr>
              <w:jc w:val="center"/>
              <w:rPr>
                <w:rFonts w:asciiTheme="majorHAnsi" w:hAnsiTheme="majorHAnsi"/>
                <w:b/>
                <w:bCs/>
              </w:rPr>
            </w:pPr>
            <w:r w:rsidRPr="00826F34">
              <w:rPr>
                <w:rFonts w:asciiTheme="majorHAnsi" w:hAnsiTheme="majorHAnsi"/>
                <w:b/>
                <w:bCs/>
              </w:rPr>
              <w:t>District Staff</w:t>
            </w:r>
          </w:p>
        </w:tc>
        <w:tc>
          <w:tcPr>
            <w:tcW w:w="1926" w:type="dxa"/>
            <w:vAlign w:val="center"/>
          </w:tcPr>
          <w:p w14:paraId="5946B28C" w14:textId="77777777" w:rsidR="00826F34" w:rsidRPr="00826F34" w:rsidRDefault="00826F34" w:rsidP="00826F34">
            <w:pPr>
              <w:jc w:val="center"/>
              <w:rPr>
                <w:rFonts w:asciiTheme="majorHAnsi" w:hAnsiTheme="majorHAnsi"/>
                <w:b/>
                <w:bCs/>
              </w:rPr>
            </w:pPr>
            <w:r w:rsidRPr="00826F34">
              <w:rPr>
                <w:rFonts w:asciiTheme="majorHAnsi" w:hAnsiTheme="majorHAnsi"/>
                <w:b/>
                <w:bCs/>
              </w:rPr>
              <w:t>Position</w:t>
            </w:r>
          </w:p>
        </w:tc>
      </w:tr>
      <w:tr w:rsidR="00826F34" w14:paraId="2186CD27" w14:textId="77777777" w:rsidTr="00826F34">
        <w:trPr>
          <w:trHeight w:val="144"/>
        </w:trPr>
        <w:tc>
          <w:tcPr>
            <w:tcW w:w="1925" w:type="dxa"/>
            <w:vAlign w:val="center"/>
          </w:tcPr>
          <w:p w14:paraId="167EAC0D" w14:textId="77777777" w:rsidR="00826F34" w:rsidRPr="00826F34" w:rsidRDefault="00826F34" w:rsidP="00826F34">
            <w:pPr>
              <w:jc w:val="center"/>
              <w:rPr>
                <w:rFonts w:asciiTheme="majorHAnsi" w:hAnsiTheme="majorHAnsi"/>
              </w:rPr>
            </w:pPr>
            <w:r w:rsidRPr="00826F34">
              <w:rPr>
                <w:rFonts w:asciiTheme="majorHAnsi" w:hAnsiTheme="majorHAnsi"/>
              </w:rPr>
              <w:t>Calvin Thompson</w:t>
            </w:r>
          </w:p>
        </w:tc>
        <w:tc>
          <w:tcPr>
            <w:tcW w:w="1926" w:type="dxa"/>
            <w:vAlign w:val="center"/>
          </w:tcPr>
          <w:p w14:paraId="149B3682" w14:textId="77777777" w:rsidR="00826F34" w:rsidRPr="00826F34" w:rsidRDefault="00826F34" w:rsidP="00826F34">
            <w:pPr>
              <w:jc w:val="center"/>
              <w:rPr>
                <w:rFonts w:asciiTheme="majorHAnsi" w:hAnsiTheme="majorHAnsi"/>
              </w:rPr>
            </w:pPr>
            <w:r w:rsidRPr="00826F34">
              <w:rPr>
                <w:rFonts w:asciiTheme="majorHAnsi" w:hAnsiTheme="majorHAnsi"/>
              </w:rPr>
              <w:t>Chairman</w:t>
            </w:r>
          </w:p>
        </w:tc>
      </w:tr>
      <w:tr w:rsidR="00826F34" w14:paraId="09E1BC56" w14:textId="77777777" w:rsidTr="00826F34">
        <w:trPr>
          <w:trHeight w:val="144"/>
        </w:trPr>
        <w:tc>
          <w:tcPr>
            <w:tcW w:w="1925" w:type="dxa"/>
            <w:vAlign w:val="center"/>
          </w:tcPr>
          <w:p w14:paraId="4B792649" w14:textId="6815E4BA" w:rsidR="00826F34" w:rsidRPr="00826F34" w:rsidRDefault="00826F34" w:rsidP="00826F34">
            <w:pPr>
              <w:jc w:val="center"/>
              <w:rPr>
                <w:rFonts w:asciiTheme="majorHAnsi" w:hAnsiTheme="majorHAnsi"/>
              </w:rPr>
            </w:pPr>
            <w:r w:rsidRPr="00826F34">
              <w:rPr>
                <w:rFonts w:asciiTheme="majorHAnsi" w:hAnsiTheme="majorHAnsi"/>
              </w:rPr>
              <w:t>Tim Gleason</w:t>
            </w:r>
          </w:p>
        </w:tc>
        <w:tc>
          <w:tcPr>
            <w:tcW w:w="1926" w:type="dxa"/>
            <w:vAlign w:val="center"/>
          </w:tcPr>
          <w:p w14:paraId="01BEA58D" w14:textId="77777777" w:rsidR="00826F34" w:rsidRPr="00826F34" w:rsidRDefault="00826F34" w:rsidP="00826F34">
            <w:pPr>
              <w:jc w:val="center"/>
              <w:rPr>
                <w:rFonts w:asciiTheme="majorHAnsi" w:hAnsiTheme="majorHAnsi"/>
              </w:rPr>
            </w:pPr>
            <w:r w:rsidRPr="00826F34">
              <w:rPr>
                <w:rFonts w:asciiTheme="majorHAnsi" w:hAnsiTheme="majorHAnsi"/>
              </w:rPr>
              <w:t>Vice Chair</w:t>
            </w:r>
          </w:p>
        </w:tc>
      </w:tr>
      <w:tr w:rsidR="00826F34" w14:paraId="27C1E313" w14:textId="77777777" w:rsidTr="00826F34">
        <w:trPr>
          <w:trHeight w:val="144"/>
        </w:trPr>
        <w:tc>
          <w:tcPr>
            <w:tcW w:w="1925" w:type="dxa"/>
            <w:vAlign w:val="center"/>
          </w:tcPr>
          <w:p w14:paraId="3402E5DE" w14:textId="77777777" w:rsidR="00826F34" w:rsidRPr="00826F34" w:rsidRDefault="00826F34" w:rsidP="00826F34">
            <w:pPr>
              <w:jc w:val="center"/>
              <w:rPr>
                <w:rFonts w:asciiTheme="majorHAnsi" w:hAnsiTheme="majorHAnsi"/>
              </w:rPr>
            </w:pPr>
            <w:r w:rsidRPr="00826F34">
              <w:rPr>
                <w:rFonts w:asciiTheme="majorHAnsi" w:hAnsiTheme="majorHAnsi"/>
              </w:rPr>
              <w:t>Cody Hanson</w:t>
            </w:r>
          </w:p>
        </w:tc>
        <w:tc>
          <w:tcPr>
            <w:tcW w:w="1926" w:type="dxa"/>
            <w:vAlign w:val="center"/>
          </w:tcPr>
          <w:p w14:paraId="6E395013" w14:textId="77777777" w:rsidR="00826F34" w:rsidRPr="00826F34" w:rsidRDefault="00826F34" w:rsidP="00826F34">
            <w:pPr>
              <w:jc w:val="center"/>
              <w:rPr>
                <w:rFonts w:asciiTheme="majorHAnsi" w:hAnsiTheme="majorHAnsi"/>
              </w:rPr>
            </w:pPr>
            <w:r w:rsidRPr="00826F34">
              <w:rPr>
                <w:rFonts w:asciiTheme="majorHAnsi" w:hAnsiTheme="majorHAnsi"/>
              </w:rPr>
              <w:t>Supervisor</w:t>
            </w:r>
          </w:p>
        </w:tc>
      </w:tr>
      <w:tr w:rsidR="00826F34" w14:paraId="5C3F47A4" w14:textId="77777777" w:rsidTr="00826F34">
        <w:trPr>
          <w:trHeight w:val="144"/>
        </w:trPr>
        <w:tc>
          <w:tcPr>
            <w:tcW w:w="1925" w:type="dxa"/>
            <w:vAlign w:val="center"/>
          </w:tcPr>
          <w:p w14:paraId="54311D01" w14:textId="77777777" w:rsidR="00826F34" w:rsidRPr="00826F34" w:rsidRDefault="00826F34" w:rsidP="00826F34">
            <w:pPr>
              <w:jc w:val="center"/>
              <w:rPr>
                <w:rFonts w:asciiTheme="majorHAnsi" w:hAnsiTheme="majorHAnsi"/>
              </w:rPr>
            </w:pPr>
            <w:r w:rsidRPr="00826F34">
              <w:rPr>
                <w:rFonts w:asciiTheme="majorHAnsi" w:hAnsiTheme="majorHAnsi"/>
              </w:rPr>
              <w:t>Lee Solberg</w:t>
            </w:r>
          </w:p>
        </w:tc>
        <w:tc>
          <w:tcPr>
            <w:tcW w:w="1926" w:type="dxa"/>
            <w:vAlign w:val="center"/>
          </w:tcPr>
          <w:p w14:paraId="7B3285AD" w14:textId="77777777" w:rsidR="00826F34" w:rsidRPr="00826F34" w:rsidRDefault="00826F34" w:rsidP="00826F34">
            <w:pPr>
              <w:jc w:val="center"/>
              <w:rPr>
                <w:rFonts w:asciiTheme="majorHAnsi" w:hAnsiTheme="majorHAnsi"/>
              </w:rPr>
            </w:pPr>
            <w:r w:rsidRPr="00826F34">
              <w:rPr>
                <w:rFonts w:asciiTheme="majorHAnsi" w:hAnsiTheme="majorHAnsi"/>
              </w:rPr>
              <w:t>Supervisor</w:t>
            </w:r>
          </w:p>
        </w:tc>
      </w:tr>
      <w:tr w:rsidR="00826F34" w14:paraId="61091DB3" w14:textId="77777777" w:rsidTr="00826F34">
        <w:trPr>
          <w:trHeight w:val="144"/>
        </w:trPr>
        <w:tc>
          <w:tcPr>
            <w:tcW w:w="1925" w:type="dxa"/>
            <w:vAlign w:val="center"/>
          </w:tcPr>
          <w:p w14:paraId="02AC39EB" w14:textId="77777777" w:rsidR="00826F34" w:rsidRPr="00826F34" w:rsidRDefault="00826F34" w:rsidP="00826F34">
            <w:pPr>
              <w:jc w:val="center"/>
              <w:rPr>
                <w:rFonts w:asciiTheme="majorHAnsi" w:hAnsiTheme="majorHAnsi"/>
              </w:rPr>
            </w:pPr>
            <w:r w:rsidRPr="00826F34">
              <w:rPr>
                <w:rFonts w:asciiTheme="majorHAnsi" w:hAnsiTheme="majorHAnsi"/>
              </w:rPr>
              <w:t>Ben Hanson</w:t>
            </w:r>
          </w:p>
        </w:tc>
        <w:tc>
          <w:tcPr>
            <w:tcW w:w="1926" w:type="dxa"/>
            <w:vAlign w:val="center"/>
          </w:tcPr>
          <w:p w14:paraId="2436AFF5" w14:textId="77777777" w:rsidR="00826F34" w:rsidRPr="00826F34" w:rsidRDefault="00826F34" w:rsidP="00826F34">
            <w:pPr>
              <w:jc w:val="center"/>
              <w:rPr>
                <w:rFonts w:asciiTheme="majorHAnsi" w:hAnsiTheme="majorHAnsi"/>
              </w:rPr>
            </w:pPr>
            <w:r w:rsidRPr="00826F34">
              <w:rPr>
                <w:rFonts w:asciiTheme="majorHAnsi" w:hAnsiTheme="majorHAnsi"/>
              </w:rPr>
              <w:t>Supervisor</w:t>
            </w:r>
          </w:p>
        </w:tc>
      </w:tr>
      <w:tr w:rsidR="00826F34" w14:paraId="3A62FAA0" w14:textId="77777777" w:rsidTr="00826F34">
        <w:trPr>
          <w:trHeight w:val="144"/>
        </w:trPr>
        <w:tc>
          <w:tcPr>
            <w:tcW w:w="1925" w:type="dxa"/>
            <w:vAlign w:val="center"/>
          </w:tcPr>
          <w:p w14:paraId="35C548C0" w14:textId="77777777" w:rsidR="00826F34" w:rsidRPr="00826F34" w:rsidRDefault="00826F34" w:rsidP="00826F34">
            <w:pPr>
              <w:jc w:val="center"/>
              <w:rPr>
                <w:rFonts w:asciiTheme="majorHAnsi" w:hAnsiTheme="majorHAnsi"/>
              </w:rPr>
            </w:pPr>
            <w:r w:rsidRPr="00826F34">
              <w:rPr>
                <w:rFonts w:asciiTheme="majorHAnsi" w:hAnsiTheme="majorHAnsi"/>
              </w:rPr>
              <w:t>Duane Schneider</w:t>
            </w:r>
          </w:p>
        </w:tc>
        <w:tc>
          <w:tcPr>
            <w:tcW w:w="1926" w:type="dxa"/>
            <w:vAlign w:val="center"/>
          </w:tcPr>
          <w:p w14:paraId="6C84B6BA" w14:textId="77777777" w:rsidR="00826F34" w:rsidRPr="00826F34" w:rsidRDefault="00826F34" w:rsidP="00826F34">
            <w:pPr>
              <w:jc w:val="center"/>
              <w:rPr>
                <w:rFonts w:asciiTheme="majorHAnsi" w:hAnsiTheme="majorHAnsi"/>
              </w:rPr>
            </w:pPr>
            <w:r w:rsidRPr="00826F34">
              <w:rPr>
                <w:rFonts w:asciiTheme="majorHAnsi" w:hAnsiTheme="majorHAnsi"/>
              </w:rPr>
              <w:t>Advisor</w:t>
            </w:r>
          </w:p>
        </w:tc>
      </w:tr>
      <w:tr w:rsidR="00826F34" w14:paraId="265221D9" w14:textId="77777777" w:rsidTr="00826F34">
        <w:trPr>
          <w:trHeight w:val="144"/>
        </w:trPr>
        <w:tc>
          <w:tcPr>
            <w:tcW w:w="1925" w:type="dxa"/>
            <w:vAlign w:val="center"/>
          </w:tcPr>
          <w:p w14:paraId="0235AC1D" w14:textId="635D4F43" w:rsidR="00826F34" w:rsidRPr="00826F34" w:rsidRDefault="00826F34" w:rsidP="00826F34">
            <w:pPr>
              <w:jc w:val="center"/>
              <w:rPr>
                <w:rFonts w:asciiTheme="majorHAnsi" w:hAnsiTheme="majorHAnsi"/>
              </w:rPr>
            </w:pPr>
            <w:r w:rsidRPr="00826F34">
              <w:rPr>
                <w:rFonts w:asciiTheme="majorHAnsi" w:hAnsiTheme="majorHAnsi"/>
              </w:rPr>
              <w:t>June Helg</w:t>
            </w:r>
            <w:r w:rsidR="00A14658">
              <w:rPr>
                <w:rFonts w:asciiTheme="majorHAnsi" w:hAnsiTheme="majorHAnsi"/>
              </w:rPr>
              <w:t>e</w:t>
            </w:r>
            <w:r w:rsidRPr="00826F34">
              <w:rPr>
                <w:rFonts w:asciiTheme="majorHAnsi" w:hAnsiTheme="majorHAnsi"/>
              </w:rPr>
              <w:t>son</w:t>
            </w:r>
          </w:p>
        </w:tc>
        <w:tc>
          <w:tcPr>
            <w:tcW w:w="1926" w:type="dxa"/>
            <w:vAlign w:val="center"/>
          </w:tcPr>
          <w:p w14:paraId="60187BCC" w14:textId="77777777" w:rsidR="00826F34" w:rsidRPr="00826F34" w:rsidRDefault="00826F34" w:rsidP="00826F34">
            <w:pPr>
              <w:jc w:val="center"/>
              <w:rPr>
                <w:rFonts w:asciiTheme="majorHAnsi" w:hAnsiTheme="majorHAnsi"/>
              </w:rPr>
            </w:pPr>
            <w:r w:rsidRPr="00826F34">
              <w:rPr>
                <w:rFonts w:asciiTheme="majorHAnsi" w:hAnsiTheme="majorHAnsi"/>
              </w:rPr>
              <w:t>Advisor</w:t>
            </w:r>
          </w:p>
        </w:tc>
      </w:tr>
      <w:tr w:rsidR="00826F34" w14:paraId="42FC696F" w14:textId="77777777" w:rsidTr="00826F34">
        <w:trPr>
          <w:trHeight w:val="144"/>
        </w:trPr>
        <w:tc>
          <w:tcPr>
            <w:tcW w:w="1925" w:type="dxa"/>
            <w:vAlign w:val="center"/>
          </w:tcPr>
          <w:p w14:paraId="37E9390E" w14:textId="77777777" w:rsidR="00826F34" w:rsidRPr="00826F34" w:rsidRDefault="00826F34" w:rsidP="00826F34">
            <w:pPr>
              <w:jc w:val="center"/>
              <w:rPr>
                <w:rFonts w:asciiTheme="majorHAnsi" w:hAnsiTheme="majorHAnsi"/>
              </w:rPr>
            </w:pPr>
            <w:r w:rsidRPr="00826F34">
              <w:rPr>
                <w:rFonts w:asciiTheme="majorHAnsi" w:hAnsiTheme="majorHAnsi"/>
              </w:rPr>
              <w:t>Kristin Pester</w:t>
            </w:r>
          </w:p>
        </w:tc>
        <w:tc>
          <w:tcPr>
            <w:tcW w:w="1926" w:type="dxa"/>
            <w:vAlign w:val="center"/>
          </w:tcPr>
          <w:p w14:paraId="093EA2E9" w14:textId="0B02F282" w:rsidR="00826F34" w:rsidRPr="00826F34" w:rsidRDefault="00826F34" w:rsidP="00826F34">
            <w:pPr>
              <w:jc w:val="center"/>
              <w:rPr>
                <w:rFonts w:asciiTheme="majorHAnsi" w:hAnsiTheme="majorHAnsi"/>
              </w:rPr>
            </w:pPr>
            <w:r w:rsidRPr="00826F34">
              <w:rPr>
                <w:rFonts w:asciiTheme="majorHAnsi" w:hAnsiTheme="majorHAnsi"/>
              </w:rPr>
              <w:t>Dist. Mgr.</w:t>
            </w:r>
          </w:p>
        </w:tc>
      </w:tr>
      <w:tr w:rsidR="00826F34" w14:paraId="4D01F4AF" w14:textId="77777777" w:rsidTr="00826F34">
        <w:trPr>
          <w:trHeight w:val="144"/>
        </w:trPr>
        <w:tc>
          <w:tcPr>
            <w:tcW w:w="1925" w:type="dxa"/>
            <w:vAlign w:val="center"/>
          </w:tcPr>
          <w:p w14:paraId="6865A847" w14:textId="77777777" w:rsidR="00826F34" w:rsidRPr="00826F34" w:rsidRDefault="00826F34" w:rsidP="00826F34">
            <w:pPr>
              <w:jc w:val="center"/>
              <w:rPr>
                <w:rFonts w:asciiTheme="majorHAnsi" w:hAnsiTheme="majorHAnsi"/>
              </w:rPr>
            </w:pPr>
            <w:r w:rsidRPr="00826F34">
              <w:rPr>
                <w:rFonts w:asciiTheme="majorHAnsi" w:hAnsiTheme="majorHAnsi"/>
              </w:rPr>
              <w:t>Carrie Ewalt</w:t>
            </w:r>
          </w:p>
          <w:p w14:paraId="1EF5ADA5" w14:textId="77777777" w:rsidR="00826F34" w:rsidRPr="00826F34" w:rsidRDefault="00826F34" w:rsidP="00826F34">
            <w:pPr>
              <w:jc w:val="center"/>
              <w:rPr>
                <w:rFonts w:asciiTheme="majorHAnsi" w:hAnsiTheme="majorHAnsi"/>
                <w:sz w:val="16"/>
                <w:szCs w:val="16"/>
              </w:rPr>
            </w:pPr>
            <w:r w:rsidRPr="00826F34">
              <w:rPr>
                <w:rFonts w:asciiTheme="majorHAnsi" w:hAnsiTheme="majorHAnsi"/>
                <w:sz w:val="16"/>
                <w:szCs w:val="16"/>
              </w:rPr>
              <w:t>(left Oct 2023)</w:t>
            </w:r>
          </w:p>
        </w:tc>
        <w:tc>
          <w:tcPr>
            <w:tcW w:w="1926" w:type="dxa"/>
            <w:vAlign w:val="center"/>
          </w:tcPr>
          <w:p w14:paraId="52136476" w14:textId="77777777" w:rsidR="00826F34" w:rsidRPr="00826F34" w:rsidRDefault="00826F34" w:rsidP="00826F34">
            <w:pPr>
              <w:jc w:val="center"/>
              <w:rPr>
                <w:rFonts w:asciiTheme="majorHAnsi" w:hAnsiTheme="majorHAnsi"/>
              </w:rPr>
            </w:pPr>
            <w:r w:rsidRPr="00826F34">
              <w:rPr>
                <w:rFonts w:asciiTheme="majorHAnsi" w:hAnsiTheme="majorHAnsi"/>
              </w:rPr>
              <w:t>Resource Tech</w:t>
            </w:r>
          </w:p>
        </w:tc>
      </w:tr>
      <w:tr w:rsidR="00826F34" w14:paraId="50373405" w14:textId="77777777" w:rsidTr="00826F34">
        <w:trPr>
          <w:trHeight w:val="144"/>
        </w:trPr>
        <w:tc>
          <w:tcPr>
            <w:tcW w:w="1925" w:type="dxa"/>
            <w:vAlign w:val="center"/>
          </w:tcPr>
          <w:p w14:paraId="5F14B40A" w14:textId="77777777" w:rsidR="00826F34" w:rsidRPr="00826F34" w:rsidRDefault="00826F34" w:rsidP="00826F34">
            <w:pPr>
              <w:jc w:val="center"/>
              <w:rPr>
                <w:rFonts w:asciiTheme="majorHAnsi" w:hAnsiTheme="majorHAnsi"/>
              </w:rPr>
            </w:pPr>
            <w:r w:rsidRPr="00826F34">
              <w:rPr>
                <w:rFonts w:asciiTheme="majorHAnsi" w:hAnsiTheme="majorHAnsi"/>
              </w:rPr>
              <w:t>Ron Christensen</w:t>
            </w:r>
          </w:p>
        </w:tc>
        <w:tc>
          <w:tcPr>
            <w:tcW w:w="1926" w:type="dxa"/>
            <w:vAlign w:val="center"/>
          </w:tcPr>
          <w:p w14:paraId="384BD500" w14:textId="77777777" w:rsidR="00826F34" w:rsidRPr="00826F34" w:rsidRDefault="00826F34" w:rsidP="00826F34">
            <w:pPr>
              <w:jc w:val="center"/>
              <w:rPr>
                <w:rFonts w:asciiTheme="majorHAnsi" w:hAnsiTheme="majorHAnsi"/>
              </w:rPr>
            </w:pPr>
            <w:r w:rsidRPr="00826F34">
              <w:rPr>
                <w:rFonts w:asciiTheme="majorHAnsi" w:hAnsiTheme="majorHAnsi"/>
              </w:rPr>
              <w:t>Drill Operator</w:t>
            </w:r>
          </w:p>
        </w:tc>
      </w:tr>
    </w:tbl>
    <w:p w14:paraId="2D8536C9" w14:textId="70D3878B" w:rsidR="00EE51CB" w:rsidRPr="00EE51CB" w:rsidRDefault="00826F34" w:rsidP="00EE51CB">
      <w:pPr>
        <w:pStyle w:val="Subtitle"/>
        <w:jc w:val="right"/>
        <w:rPr>
          <w:rStyle w:val="IntenseEmphasis"/>
        </w:rPr>
      </w:pPr>
      <w:r w:rsidRPr="00275F12">
        <w:rPr>
          <w:noProof/>
          <w:color w:val="4D66C6" w:themeColor="background2" w:themeShade="BF"/>
        </w:rPr>
        <w:t xml:space="preserve"> </w:t>
      </w:r>
      <w:r w:rsidR="00275F12" w:rsidRPr="00275F12">
        <w:rPr>
          <w:noProof/>
          <w:color w:val="4D66C6" w:themeColor="background2" w:themeShade="BF"/>
        </w:rPr>
        <mc:AlternateContent>
          <mc:Choice Requires="wps">
            <w:drawing>
              <wp:anchor distT="45720" distB="45720" distL="114300" distR="114300" simplePos="0" relativeHeight="251685888" behindDoc="0" locked="0" layoutInCell="1" allowOverlap="1" wp14:anchorId="18DA5E95" wp14:editId="1B2BC351">
                <wp:simplePos x="0" y="0"/>
                <wp:positionH relativeFrom="column">
                  <wp:posOffset>3752850</wp:posOffset>
                </wp:positionH>
                <wp:positionV relativeFrom="paragraph">
                  <wp:posOffset>183515</wp:posOffset>
                </wp:positionV>
                <wp:extent cx="2360930" cy="295275"/>
                <wp:effectExtent l="0" t="0" r="19050" b="28575"/>
                <wp:wrapSquare wrapText="bothSides"/>
                <wp:docPr id="625756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
                        </a:xfrm>
                        <a:prstGeom prst="rect">
                          <a:avLst/>
                        </a:prstGeom>
                        <a:solidFill>
                          <a:srgbClr val="FFFFFF"/>
                        </a:solidFill>
                        <a:ln w="9525">
                          <a:solidFill>
                            <a:schemeClr val="bg1"/>
                          </a:solidFill>
                          <a:miter lim="800000"/>
                          <a:headEnd/>
                          <a:tailEnd/>
                        </a:ln>
                      </wps:spPr>
                      <wps:txbx>
                        <w:txbxContent>
                          <w:p w14:paraId="3512B981" w14:textId="77777777" w:rsidR="00275F12" w:rsidRPr="00826F34" w:rsidRDefault="00275F12" w:rsidP="00275F12">
                            <w:pPr>
                              <w:pStyle w:val="Heading5"/>
                              <w:jc w:val="center"/>
                              <w:rPr>
                                <w:sz w:val="24"/>
                                <w:szCs w:val="24"/>
                              </w:rPr>
                            </w:pPr>
                            <w:r w:rsidRPr="00826F34">
                              <w:rPr>
                                <w:sz w:val="24"/>
                                <w:szCs w:val="24"/>
                              </w:rPr>
                              <w:t>Mission Statement</w:t>
                            </w:r>
                          </w:p>
                          <w:p w14:paraId="7BC60F72" w14:textId="049DCEC9" w:rsidR="00275F12" w:rsidRPr="00826F34" w:rsidRDefault="00275F12" w:rsidP="00275F12">
                            <w:pPr>
                              <w:jc w:val="center"/>
                              <w:rPr>
                                <w:color w:val="31479E" w:themeColor="accent1" w:themeShade="BF"/>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DA5E95" id="_x0000_s1028" type="#_x0000_t202" style="position:absolute;left:0;text-align:left;margin-left:295.5pt;margin-top:14.45pt;width:185.9pt;height:23.25pt;z-index:2516858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KJGQIAACUEAAAOAAAAZHJzL2Uyb0RvYy54bWysU9tu2zAMfR+wfxD0vthxk7Yx4hRdugwD&#10;ugvQ7QNkWbaFyaImKbGzrx8lu2navhXTgyCK0iF5eLi+GTpFDsI6Cbqg81lKidAcKqmbgv76uftw&#10;TYnzTFdMgRYFPQpHbzbv3617k4sMWlCVsARBtMt7U9DWe5MnieOt6JibgREanTXYjnk0bZNUlvWI&#10;3qkkS9PLpAdbGQtcOIe3d6OTbiJ+XQvuv9e1E56ogmJuPu427mXYk82a5Y1lppV8SoO9IYuOSY1B&#10;T1B3zDOyt/IVVCe5BQe1n3HoEqhryUWsAauZpy+qeWiZEbEWJMeZE03u/8Hyb4cH88MSP3yEARsY&#10;i3DmHvhvRzRsW6YbcWst9K1gFQaeB8qS3rh8+hqodrkLIGX/FSpsMtt7iEBDbbvACtZJEB0bcDyR&#10;LgZPOF5mF5fp6gJdHH3ZapldLWMIlj/+Ntb5zwI6Eg4FtdjUiM4O986HbFj++CQEc6BktZNKRcM2&#10;5VZZcmAogF1cE/qzZ0qTvqAYfDkS8AwiaFGcQMpmpOBFoE56FLKSXUGv07BGaQXWPukqyswzqcYz&#10;Zqz0RGNgbuTQD+VAZIUshL+B1RKqI/JqYdQtzhkeWrB/KelRswV1f/bMCkrUF429Wc0XiyDyaCyW&#10;Vxka9txTnnuY5ghVUE/JeNz6OBiBNg232MNaRnqfMplSRi1G1qe5CWI/t+Orp+ne/AMAAP//AwBQ&#10;SwMEFAAGAAgAAAAhANCrPWfgAAAACQEAAA8AAABkcnMvZG93bnJldi54bWxMjzFPwzAQhXck/oN1&#10;SGzUadSWJORSAVI7wIAoXbq58TUJxHZku2n49xwTjKd7eu/7yvVkejGSD52zCPNZAoJs7XRnG4T9&#10;x+YuAxGislr1zhLCNwVYV9dXpSq0u9h3GnexEVxiQ6EQ2hiHQspQt2RUmLmBLP9OzhsV+fSN1F5d&#10;uNz0Mk2SlTSqs7zQqoGeW6q/dmeDEE7J02e2OUi3zfzry7TYvukxRby9mR4fQESa4l8YfvEZHSpm&#10;Orqz1UH0CMt8zi4RIc1yEBzIVym7HBHulwuQVSn/G1Q/AAAA//8DAFBLAQItABQABgAIAAAAIQC2&#10;gziS/gAAAOEBAAATAAAAAAAAAAAAAAAAAAAAAABbQ29udGVudF9UeXBlc10ueG1sUEsBAi0AFAAG&#10;AAgAAAAhADj9If/WAAAAlAEAAAsAAAAAAAAAAAAAAAAALwEAAF9yZWxzLy5yZWxzUEsBAi0AFAAG&#10;AAgAAAAhAEy5sokZAgAAJQQAAA4AAAAAAAAAAAAAAAAALgIAAGRycy9lMm9Eb2MueG1sUEsBAi0A&#10;FAAGAAgAAAAhANCrPWfgAAAACQEAAA8AAAAAAAAAAAAAAAAAcwQAAGRycy9kb3ducmV2LnhtbFBL&#10;BQYAAAAABAAEAPMAAACABQAAAAA=&#10;" strokecolor="white [3212]">
                <v:textbox>
                  <w:txbxContent>
                    <w:p w14:paraId="3512B981" w14:textId="77777777" w:rsidR="00275F12" w:rsidRPr="00826F34" w:rsidRDefault="00275F12" w:rsidP="00275F12">
                      <w:pPr>
                        <w:pStyle w:val="Heading5"/>
                        <w:jc w:val="center"/>
                        <w:rPr>
                          <w:sz w:val="24"/>
                          <w:szCs w:val="24"/>
                        </w:rPr>
                      </w:pPr>
                      <w:r w:rsidRPr="00826F34">
                        <w:rPr>
                          <w:sz w:val="24"/>
                          <w:szCs w:val="24"/>
                        </w:rPr>
                        <w:t>Mission Statement</w:t>
                      </w:r>
                    </w:p>
                    <w:p w14:paraId="7BC60F72" w14:textId="049DCEC9" w:rsidR="00275F12" w:rsidRPr="00826F34" w:rsidRDefault="00275F12" w:rsidP="00275F12">
                      <w:pPr>
                        <w:jc w:val="center"/>
                        <w:rPr>
                          <w:color w:val="31479E" w:themeColor="accent1" w:themeShade="BF"/>
                        </w:rPr>
                      </w:pPr>
                    </w:p>
                  </w:txbxContent>
                </v:textbox>
                <w10:wrap type="square"/>
              </v:shape>
            </w:pict>
          </mc:Fallback>
        </mc:AlternateContent>
      </w:r>
      <w:r w:rsidR="00EE51CB">
        <w:t xml:space="preserve">       </w:t>
      </w:r>
    </w:p>
    <w:p w14:paraId="6AFF81EB" w14:textId="52DB0614" w:rsidR="00CF1AB6" w:rsidRDefault="00CF1AB6" w:rsidP="00EE51CB">
      <w:pPr>
        <w:jc w:val="right"/>
      </w:pPr>
    </w:p>
    <w:p w14:paraId="0457436F" w14:textId="7FC4A9DB" w:rsidR="00CF1AB6" w:rsidRDefault="00EE51CB" w:rsidP="00CF1AB6">
      <w:r>
        <w:rPr>
          <w:noProof/>
        </w:rPr>
        <mc:AlternateContent>
          <mc:Choice Requires="wps">
            <w:drawing>
              <wp:anchor distT="45720" distB="45720" distL="114300" distR="114300" simplePos="0" relativeHeight="251683840" behindDoc="0" locked="0" layoutInCell="1" allowOverlap="1" wp14:anchorId="0E947B1C" wp14:editId="44C50FFF">
                <wp:simplePos x="0" y="0"/>
                <wp:positionH relativeFrom="column">
                  <wp:posOffset>3209925</wp:posOffset>
                </wp:positionH>
                <wp:positionV relativeFrom="paragraph">
                  <wp:posOffset>59690</wp:posOffset>
                </wp:positionV>
                <wp:extent cx="3009900" cy="1428750"/>
                <wp:effectExtent l="0" t="0" r="19050" b="19050"/>
                <wp:wrapSquare wrapText="bothSides"/>
                <wp:docPr id="61928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428750"/>
                        </a:xfrm>
                        <a:prstGeom prst="rect">
                          <a:avLst/>
                        </a:prstGeom>
                        <a:solidFill>
                          <a:srgbClr val="FFFFFF"/>
                        </a:solidFill>
                        <a:ln w="9525">
                          <a:solidFill>
                            <a:schemeClr val="bg1"/>
                          </a:solidFill>
                          <a:miter lim="800000"/>
                          <a:headEnd/>
                          <a:tailEnd/>
                        </a:ln>
                      </wps:spPr>
                      <wps:txbx>
                        <w:txbxContent>
                          <w:p w14:paraId="421180C5" w14:textId="77777777" w:rsidR="00275F12" w:rsidRPr="00275F12" w:rsidRDefault="00275F12" w:rsidP="00275F12">
                            <w:pPr>
                              <w:pStyle w:val="Default"/>
                              <w:rPr>
                                <w:rFonts w:asciiTheme="majorHAnsi" w:hAnsiTheme="majorHAnsi"/>
                                <w:bCs/>
                              </w:rPr>
                            </w:pPr>
                            <w:r w:rsidRPr="00275F12">
                              <w:rPr>
                                <w:rFonts w:asciiTheme="majorHAnsi" w:hAnsiTheme="majorHAnsi"/>
                                <w:bCs/>
                              </w:rPr>
                              <w:t>Roberts Conservation District serves to encourage the preservation of our natural resources by providing educational, technical, and financial resources to the landowners, residents, and visitors we serve.</w:t>
                            </w:r>
                          </w:p>
                          <w:p w14:paraId="6CCD8481" w14:textId="2938BB8B" w:rsidR="00EE51CB" w:rsidRDefault="00EE51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47B1C" id="_x0000_s1029" type="#_x0000_t202" style="position:absolute;margin-left:252.75pt;margin-top:4.7pt;width:237pt;height:11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Z5GgIAACYEAAAOAAAAZHJzL2Uyb0RvYy54bWysk92O2yAQhe8r9R0Q942dNOkmVpzVNttU&#10;lbY/0rYPgAHbqJihQGKnT78DzmbT9K6qLxB44DDzzWF9O3SaHKTzCkxJp5OcEmk4CGWakv74vnuz&#10;pMQHZgTTYGRJj9LT283rV+veFnIGLWghHUER44velrQNwRZZ5nkrO+YnYKXBYA2uYwGXrsmEYz2q&#10;dzqb5fm7rAcnrAMuvce/92OQbpJ+XUsevta1l4HokmJuIY0ujVUcs82aFY1jtlX8lAb7hyw6pgxe&#10;epa6Z4GRvVN/SXWKO/BQhwmHLoO6VlymGrCaaX5VzWPLrEy1IBxvz5j8/5PlXw6P9psjYXgPAzYw&#10;FeHtA/CfnhjYtsw08s456FvJBF48jciy3vridDSi9oWPIlX/GQQ2me0DJKGhdl2kgnUSVMcGHM/Q&#10;5RAIx59v83y1yjHEMTadz5Y3i9SWjBXPx63z4aOEjsRJSR12Ncmzw4MPMR1WPG+Jt3nQSuyU1mnh&#10;mmqrHTkwdMAufamCq23akL6kq8VsMRL4QyKaUZ5FqmZkcKXQqYBO1qor6TKP3+itiO2DEclngSk9&#10;zjFjbU4cI7oRYhiqgSiBTOLZiLUCcUSwDkbj4kPDSQvuNyU9mrak/teeOUmJ/mSwOavpfB5dnhbz&#10;xc0MF+4yUl1GmOEoVdJAyTjdhvQyIjYDd9jEWiW8L5mcUkYzJuqnhxPdfrlOu16e9+YJAAD//wMA&#10;UEsDBBQABgAIAAAAIQA7bwzu3gAAAAkBAAAPAAAAZHJzL2Rvd25yZXYueG1sTI/BTsMwEETvSPyD&#10;tUjcqE1JCgnZVAhEb6gioMLRiZckIl5HsdsGvh5zguNoRjNvivVsB3GgyfeOES4XCgRx40zPLcLr&#10;y+PFDQgfNBs9OCaEL/KwLk9PCp0bd+RnOlShFbGEfa4RuhDGXErfdGS1X7iROHofbrI6RDm10kz6&#10;GMvtIJdKraTVPceFTo9031HzWe0tgm/UardNqt1bLTf0nRnz8L55Qjw/m+9uQQSaw18YfvEjOpSR&#10;qXZ7Nl4MCKlK0xhFyBIQ0c+us6hrhOVVkoAsC/n/QfkDAAD//wMAUEsBAi0AFAAGAAgAAAAhALaD&#10;OJL+AAAA4QEAABMAAAAAAAAAAAAAAAAAAAAAAFtDb250ZW50X1R5cGVzXS54bWxQSwECLQAUAAYA&#10;CAAAACEAOP0h/9YAAACUAQAACwAAAAAAAAAAAAAAAAAvAQAAX3JlbHMvLnJlbHNQSwECLQAUAAYA&#10;CAAAACEAlQQmeRoCAAAmBAAADgAAAAAAAAAAAAAAAAAuAgAAZHJzL2Uyb0RvYy54bWxQSwECLQAU&#10;AAYACAAAACEAO28M7t4AAAAJAQAADwAAAAAAAAAAAAAAAAB0BAAAZHJzL2Rvd25yZXYueG1sUEsF&#10;BgAAAAAEAAQA8wAAAH8FAAAAAA==&#10;" strokecolor="white [3212]">
                <v:textbox>
                  <w:txbxContent>
                    <w:p w14:paraId="421180C5" w14:textId="77777777" w:rsidR="00275F12" w:rsidRPr="00275F12" w:rsidRDefault="00275F12" w:rsidP="00275F12">
                      <w:pPr>
                        <w:pStyle w:val="Default"/>
                        <w:rPr>
                          <w:rFonts w:asciiTheme="majorHAnsi" w:hAnsiTheme="majorHAnsi"/>
                          <w:bCs/>
                        </w:rPr>
                      </w:pPr>
                      <w:r w:rsidRPr="00275F12">
                        <w:rPr>
                          <w:rFonts w:asciiTheme="majorHAnsi" w:hAnsiTheme="majorHAnsi"/>
                          <w:bCs/>
                        </w:rPr>
                        <w:t>Roberts Conservation District serves to encourage the preservation of our natural resources by providing educational, technical, and financial resources to the landowners, residents, and visitors we serve.</w:t>
                      </w:r>
                    </w:p>
                    <w:p w14:paraId="6CCD8481" w14:textId="2938BB8B" w:rsidR="00EE51CB" w:rsidRDefault="00EE51CB"/>
                  </w:txbxContent>
                </v:textbox>
                <w10:wrap type="square"/>
              </v:shape>
            </w:pict>
          </mc:Fallback>
        </mc:AlternateContent>
      </w:r>
    </w:p>
    <w:p w14:paraId="213B2858" w14:textId="65FAD5B7" w:rsidR="00CF1AB6" w:rsidRDefault="00CF1AB6" w:rsidP="00CF1AB6"/>
    <w:p w14:paraId="6BE07028" w14:textId="5A853C04" w:rsidR="00CF1AB6" w:rsidRDefault="00CF1AB6" w:rsidP="00CF1AB6"/>
    <w:p w14:paraId="340AE954" w14:textId="67C5B917" w:rsidR="00CF1AB6" w:rsidRDefault="00CF1AB6" w:rsidP="00CF1AB6"/>
    <w:p w14:paraId="7843DB9F" w14:textId="00C34247" w:rsidR="00CF1AB6" w:rsidRDefault="00CF1AB6" w:rsidP="00CF1AB6"/>
    <w:p w14:paraId="34B61867" w14:textId="2F1B43D9" w:rsidR="00CF1AB6" w:rsidRDefault="00CF1AB6" w:rsidP="00CF1AB6"/>
    <w:p w14:paraId="285630B0" w14:textId="204C3A2E" w:rsidR="00CF1AB6" w:rsidRDefault="00CF1AB6" w:rsidP="00CF1AB6"/>
    <w:p w14:paraId="681E8769" w14:textId="2760BA4C" w:rsidR="00CF1AB6" w:rsidRDefault="00826F34" w:rsidP="00CF1AB6">
      <w:r>
        <w:rPr>
          <w:noProof/>
        </w:rPr>
        <mc:AlternateContent>
          <mc:Choice Requires="wps">
            <w:drawing>
              <wp:anchor distT="45720" distB="45720" distL="114300" distR="114300" simplePos="0" relativeHeight="251692032" behindDoc="0" locked="0" layoutInCell="1" allowOverlap="1" wp14:anchorId="77448C8C" wp14:editId="33A46EEA">
                <wp:simplePos x="0" y="0"/>
                <wp:positionH relativeFrom="column">
                  <wp:posOffset>3762375</wp:posOffset>
                </wp:positionH>
                <wp:positionV relativeFrom="paragraph">
                  <wp:posOffset>5080</wp:posOffset>
                </wp:positionV>
                <wp:extent cx="2360930" cy="342900"/>
                <wp:effectExtent l="0" t="0" r="19050" b="19050"/>
                <wp:wrapSquare wrapText="bothSides"/>
                <wp:docPr id="153780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900"/>
                        </a:xfrm>
                        <a:prstGeom prst="rect">
                          <a:avLst/>
                        </a:prstGeom>
                        <a:solidFill>
                          <a:srgbClr val="FFFFFF"/>
                        </a:solidFill>
                        <a:ln w="9525">
                          <a:solidFill>
                            <a:schemeClr val="bg1"/>
                          </a:solidFill>
                          <a:miter lim="800000"/>
                          <a:headEnd/>
                          <a:tailEnd/>
                        </a:ln>
                      </wps:spPr>
                      <wps:txbx>
                        <w:txbxContent>
                          <w:p w14:paraId="37DD32B2" w14:textId="7956F453" w:rsidR="00826F34" w:rsidRPr="00826F34" w:rsidRDefault="00826F34" w:rsidP="00826F34">
                            <w:pPr>
                              <w:pStyle w:val="Heading5"/>
                              <w:rPr>
                                <w:sz w:val="24"/>
                                <w:szCs w:val="24"/>
                              </w:rPr>
                            </w:pPr>
                            <w:r>
                              <w:rPr>
                                <w:sz w:val="24"/>
                                <w:szCs w:val="24"/>
                              </w:rPr>
                              <w:t xml:space="preserve"> Board members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7448C8C" id="_x0000_s1030" type="#_x0000_t202" style="position:absolute;margin-left:296.25pt;margin-top:.4pt;width:185.9pt;height:27pt;z-index:2516920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s2GgIAACUEAAAOAAAAZHJzL2Uyb0RvYy54bWysU9uO2yAQfa/Uf0C8N3acZLux4qy22aaq&#10;tL1I234AxthGxQwFEjv9+g7Ym03Tt6o8oBkGDjNnzmzuhk6Ro7BOgi7ofJZSIjSHSuqmoN+/7d/c&#10;UuI80xVToEVBT8LRu+3rV5ve5CKDFlQlLEEQ7fLeFLT13uRJ4ngrOuZmYITGYA22Yx5d2ySVZT2i&#10;dyrJ0vQm6cFWxgIXzuHpwxik24hf14L7L3XthCeqoJibj7uNexn2ZLtheWOZaSWf0mD/kEXHpMZP&#10;z1APzDNysPIvqE5yCw5qP+PQJVDXkotYA1YzT6+qeWqZEbEWJMeZM03u/8Hyz8cn89USP7yDARsY&#10;i3DmEfgPRzTsWqYbcW8t9K1gFX48D5QlvXH59DRQ7XIXQMr+E1TYZHbwEIGG2naBFayTIDo24HQm&#10;XQyecDzMFjfpeoEhjrHFMlunsSsJy59fG+v8BwEdCUZBLTY1orPjo/MhG5Y/XwmfOVCy2kulomOb&#10;cqcsOTIUwD6uWMDVNaVJX9D1KluNBPwBEbQoziBlM1JwhdBJj0JWsivobRrWKK3A2ntdRZl5JtVo&#10;Y8ZKTzQG5kYO/VAORFYFXYa3gdUSqhPyamHULc4ZGi3YX5T0qNmCup8HZgUl6qPG3qzny2UQeXSW&#10;q7cZOvYyUl5GmOYIVVBPyWjufByMQJuGe+xhLSO9L5lMKaMWI+vT3ASxX/rx1st0b38DAAD//wMA&#10;UEsDBBQABgAIAAAAIQBEU5Vh3gAAAAcBAAAPAAAAZHJzL2Rvd25yZXYueG1sTI/BTsMwEETvSPyD&#10;tUjcqENIqzSNUwFSe4BDReHSmxtvk0C8jmw3DX/PcoLj7Ixm3pbryfZiRB86RwruZwkIpNqZjhoF&#10;H++buxxEiJqM7h2hgm8MsK6ur0pdGHehNxz3sRFcQqHQCtoYh0LKULdodZi5AYm9k/NWR5a+kcbr&#10;C5fbXqZJspBWd8QLrR7wucX6a3+2CsIpefrMNwfptrl/fZmy7c6MqVK3N9PjCkTEKf6F4Ref0aFi&#10;pqM7kwmiVzBfpnOOKuAH2F4usgcQR75nOciqlP/5qx8AAAD//wMAUEsBAi0AFAAGAAgAAAAhALaD&#10;OJL+AAAA4QEAABMAAAAAAAAAAAAAAAAAAAAAAFtDb250ZW50X1R5cGVzXS54bWxQSwECLQAUAAYA&#10;CAAAACEAOP0h/9YAAACUAQAACwAAAAAAAAAAAAAAAAAvAQAAX3JlbHMvLnJlbHNQSwECLQAUAAYA&#10;CAAAACEAaGpLNhoCAAAlBAAADgAAAAAAAAAAAAAAAAAuAgAAZHJzL2Uyb0RvYy54bWxQSwECLQAU&#10;AAYACAAAACEARFOVYd4AAAAHAQAADwAAAAAAAAAAAAAAAAB0BAAAZHJzL2Rvd25yZXYueG1sUEsF&#10;BgAAAAAEAAQA8wAAAH8FAAAAAA==&#10;" strokecolor="white [3212]">
                <v:textbox>
                  <w:txbxContent>
                    <w:p w14:paraId="37DD32B2" w14:textId="7956F453" w:rsidR="00826F34" w:rsidRPr="00826F34" w:rsidRDefault="00826F34" w:rsidP="00826F34">
                      <w:pPr>
                        <w:pStyle w:val="Heading5"/>
                        <w:rPr>
                          <w:sz w:val="24"/>
                          <w:szCs w:val="24"/>
                        </w:rPr>
                      </w:pPr>
                      <w:r>
                        <w:rPr>
                          <w:sz w:val="24"/>
                          <w:szCs w:val="24"/>
                        </w:rPr>
                        <w:t xml:space="preserve"> Board members</w:t>
                      </w:r>
                    </w:p>
                  </w:txbxContent>
                </v:textbox>
                <w10:wrap type="square"/>
              </v:shape>
            </w:pict>
          </mc:Fallback>
        </mc:AlternateContent>
      </w:r>
    </w:p>
    <w:p w14:paraId="3CEC9ECF" w14:textId="278F0161" w:rsidR="00CF1AB6" w:rsidRDefault="00CF1AB6" w:rsidP="00CF1AB6"/>
    <w:p w14:paraId="32D96E78" w14:textId="4477A858" w:rsidR="00130D6A" w:rsidRDefault="00F47F5F" w:rsidP="00CF1AB6">
      <w:r w:rsidRPr="00266026">
        <w:rPr>
          <w:noProof/>
          <w:highlight w:val="lightGray"/>
        </w:rPr>
        <w:drawing>
          <wp:anchor distT="0" distB="0" distL="114300" distR="114300" simplePos="0" relativeHeight="251675648" behindDoc="0" locked="0" layoutInCell="1" allowOverlap="1" wp14:anchorId="2EF6F81E" wp14:editId="206E695A">
            <wp:simplePos x="0" y="0"/>
            <wp:positionH relativeFrom="page">
              <wp:posOffset>3683000</wp:posOffset>
            </wp:positionH>
            <wp:positionV relativeFrom="page">
              <wp:posOffset>4648200</wp:posOffset>
            </wp:positionV>
            <wp:extent cx="3949700" cy="2962275"/>
            <wp:effectExtent l="0" t="0" r="0" b="9525"/>
            <wp:wrapSquare wrapText="bothSides"/>
            <wp:docPr id="13690230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23006" name="Picture 1369023006"/>
                    <pic:cNvPicPr/>
                  </pic:nvPicPr>
                  <pic:blipFill>
                    <a:blip r:embed="rId14"/>
                    <a:stretch>
                      <a:fillRect/>
                    </a:stretch>
                  </pic:blipFill>
                  <pic:spPr>
                    <a:xfrm>
                      <a:off x="0" y="0"/>
                      <a:ext cx="3949700" cy="2962275"/>
                    </a:xfrm>
                    <a:prstGeom prst="rect">
                      <a:avLst/>
                    </a:prstGeom>
                  </pic:spPr>
                </pic:pic>
              </a:graphicData>
            </a:graphic>
          </wp:anchor>
        </w:drawing>
      </w:r>
    </w:p>
    <w:p w14:paraId="4FB067AE" w14:textId="75B539CF" w:rsidR="00130D6A" w:rsidRDefault="00130D6A" w:rsidP="00CF1AB6"/>
    <w:p w14:paraId="6503E6DE" w14:textId="22629AE3" w:rsidR="00130D6A" w:rsidRPr="00CF1AB6" w:rsidRDefault="00826F34" w:rsidP="00CF1AB6">
      <w:r>
        <w:rPr>
          <w:noProof/>
          <w:lang w:eastAsia="en-US"/>
        </w:rPr>
        <mc:AlternateContent>
          <mc:Choice Requires="wps">
            <w:drawing>
              <wp:anchor distT="45720" distB="45720" distL="114300" distR="114300" simplePos="0" relativeHeight="251689984" behindDoc="0" locked="0" layoutInCell="1" allowOverlap="1" wp14:anchorId="3D311EE7" wp14:editId="72639A25">
                <wp:simplePos x="0" y="0"/>
                <wp:positionH relativeFrom="column">
                  <wp:posOffset>38100</wp:posOffset>
                </wp:positionH>
                <wp:positionV relativeFrom="paragraph">
                  <wp:posOffset>383540</wp:posOffset>
                </wp:positionV>
                <wp:extent cx="2438400" cy="2638425"/>
                <wp:effectExtent l="0" t="0" r="19050" b="28575"/>
                <wp:wrapSquare wrapText="bothSides"/>
                <wp:docPr id="1767770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38425"/>
                        </a:xfrm>
                        <a:prstGeom prst="rect">
                          <a:avLst/>
                        </a:prstGeom>
                        <a:solidFill>
                          <a:srgbClr val="FFFFFF"/>
                        </a:solidFill>
                        <a:ln w="9525">
                          <a:solidFill>
                            <a:schemeClr val="bg1"/>
                          </a:solidFill>
                          <a:miter lim="800000"/>
                          <a:headEnd/>
                          <a:tailEnd/>
                        </a:ln>
                      </wps:spPr>
                      <wps:txbx>
                        <w:txbxContent>
                          <w:p w14:paraId="7F796C19" w14:textId="13275CC4" w:rsidR="00826F34" w:rsidRPr="00F47F5F" w:rsidRDefault="00826F34">
                            <w:pPr>
                              <w:rPr>
                                <w:rFonts w:asciiTheme="majorHAnsi" w:hAnsiTheme="majorHAnsi"/>
                                <w:color w:val="31479E" w:themeColor="accent1" w:themeShade="BF"/>
                                <w:sz w:val="24"/>
                                <w:szCs w:val="24"/>
                              </w:rPr>
                            </w:pPr>
                            <w:r w:rsidRPr="00F47F5F">
                              <w:rPr>
                                <w:rFonts w:asciiTheme="majorHAnsi" w:hAnsiTheme="majorHAnsi"/>
                                <w:color w:val="31479E" w:themeColor="accent1" w:themeShade="BF"/>
                                <w:sz w:val="24"/>
                                <w:szCs w:val="24"/>
                                <w:lang w:eastAsia="en-US"/>
                              </w:rPr>
                              <w:t>Conservation district supervisors are elected by the people to represent their interest in natural resources conservation. Supervisors are leaders, using their own operations to set a good conservation example to others and demonstrate conservation practices.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11EE7" id="_x0000_s1031" type="#_x0000_t202" style="position:absolute;margin-left:3pt;margin-top:30.2pt;width:192pt;height:207.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TImFwIAACYEAAAOAAAAZHJzL2Uyb0RvYy54bWysU9tu2zAMfR+wfxD0vtjxnC414hRdugwD&#10;ugvQ7QNkWbaFyaImKbGzrx8lu2nWvg3TgyCK0iF5eLi5GXtFjsI6Cbqky0VKidAcaqnbkv74vn+z&#10;psR5pmumQIuSnoSjN9vXrzaDKUQGHahaWIIg2hWDKWnnvSmSxPFO9MwtwAiNzgZszzyatk1qywZE&#10;71WSpelVMoCtjQUunMPbu8lJtxG/aQT3X5vGCU9USTE3H3cb9yrsyXbDitYy00k+p8H+IYueSY1B&#10;z1B3zDNysPIFVC+5BQeNX3DoE2gayUWsAatZps+qeeiYEbEWJMeZM03u/8HyL8cH880SP76HERsY&#10;i3DmHvhPRzTsOqZbcWstDJ1gNQZeBsqSwbhi/hqodoULINXwGWpsMjt4iEBjY/vACtZJEB0bcDqT&#10;LkZPOF5m+dt1nqKLoy+7QiNbxRisePxurPMfBfQkHEpqsasRnh3vnQ/psOLxSYjmQMl6L5WKhm2r&#10;nbLkyFAB+7hm9L+eKU2Gkl6vMPZLiCBGcQap2omDZ4F66VHJSvYlXadhTdoKtH3QddSZZ1JNZ8xY&#10;6ZnHQN1Eoh+rkci6pJGAQGsF9QmJtTAJFwcNDx3Y35QMKNqSul8HZgUl6pPG5lwv8zyoPBr56l2G&#10;hr30VJcepjlCldRTMh13Pk5GIEDDLTaxkZHep0zmlFGMkfV5cILaL+346mm8t38AAAD//wMAUEsD&#10;BBQABgAIAAAAIQDQ9kjU3gAAAAgBAAAPAAAAZHJzL2Rvd25yZXYueG1sTI9BT8MwDIXvSPyHyEjc&#10;WAKUspamEwKxG0KUaXBMG9NWNE7VZFvh1+Od4GTZ7+n5e8VqdoPY4xR6TxouFwoEUuNtT62GzdvT&#10;xRJEiIasGTyhhm8MsCpPTwqTW3+gV9xXsRUcQiE3GroYx1zK0HToTFj4EYm1Tz85E3mdWmknc+Bw&#10;N8grpVLpTE/8oTMjPnTYfFU7pyE0Kt2+JNX2vZZr/MmsffxYP2t9fjbf34GIOMc/MxzxGR1KZqr9&#10;jmwQg4aUm8TjSECwfJ0pPtQaktubDGRZyP8Fyl8AAAD//wMAUEsBAi0AFAAGAAgAAAAhALaDOJL+&#10;AAAA4QEAABMAAAAAAAAAAAAAAAAAAAAAAFtDb250ZW50X1R5cGVzXS54bWxQSwECLQAUAAYACAAA&#10;ACEAOP0h/9YAAACUAQAACwAAAAAAAAAAAAAAAAAvAQAAX3JlbHMvLnJlbHNQSwECLQAUAAYACAAA&#10;ACEAo9EyJhcCAAAmBAAADgAAAAAAAAAAAAAAAAAuAgAAZHJzL2Uyb0RvYy54bWxQSwECLQAUAAYA&#10;CAAAACEA0PZI1N4AAAAIAQAADwAAAAAAAAAAAAAAAABxBAAAZHJzL2Rvd25yZXYueG1sUEsFBgAA&#10;AAAEAAQA8wAAAHwFAAAAAA==&#10;" strokecolor="white [3212]">
                <v:textbox>
                  <w:txbxContent>
                    <w:p w14:paraId="7F796C19" w14:textId="13275CC4" w:rsidR="00826F34" w:rsidRPr="00F47F5F" w:rsidRDefault="00826F34">
                      <w:pPr>
                        <w:rPr>
                          <w:rFonts w:asciiTheme="majorHAnsi" w:hAnsiTheme="majorHAnsi"/>
                          <w:color w:val="31479E" w:themeColor="accent1" w:themeShade="BF"/>
                          <w:sz w:val="24"/>
                          <w:szCs w:val="24"/>
                        </w:rPr>
                      </w:pPr>
                      <w:r w:rsidRPr="00F47F5F">
                        <w:rPr>
                          <w:rFonts w:asciiTheme="majorHAnsi" w:hAnsiTheme="majorHAnsi"/>
                          <w:color w:val="31479E" w:themeColor="accent1" w:themeShade="BF"/>
                          <w:sz w:val="24"/>
                          <w:szCs w:val="24"/>
                          <w:lang w:eastAsia="en-US"/>
                        </w:rPr>
                        <w:t>Conservation district supervisors are elected by the people to represent their interest in natural resources conservation. Supervisors are leaders, using their own operations to set a good conservation example to others and demonstrate conservation practices.</w:t>
                      </w:r>
                    </w:p>
                  </w:txbxContent>
                </v:textbox>
                <w10:wrap type="square"/>
              </v:shape>
            </w:pict>
          </mc:Fallback>
        </mc:AlternateContent>
      </w:r>
    </w:p>
    <w:p w14:paraId="3922866C" w14:textId="1F77C9B2" w:rsidR="00266026" w:rsidRPr="00275F12" w:rsidRDefault="00F47F5F" w:rsidP="00275F12">
      <w:pPr>
        <w:rPr>
          <w:lang w:eastAsia="en-US"/>
        </w:rPr>
      </w:pPr>
      <w:r>
        <w:rPr>
          <w:noProof/>
          <w:lang w:eastAsia="en-US"/>
        </w:rPr>
        <mc:AlternateContent>
          <mc:Choice Requires="wps">
            <w:drawing>
              <wp:anchor distT="0" distB="0" distL="114300" distR="114300" simplePos="0" relativeHeight="251737088" behindDoc="0" locked="0" layoutInCell="1" allowOverlap="1" wp14:anchorId="518177CC" wp14:editId="0B95EADB">
                <wp:simplePos x="0" y="0"/>
                <wp:positionH relativeFrom="column">
                  <wp:posOffset>2762250</wp:posOffset>
                </wp:positionH>
                <wp:positionV relativeFrom="paragraph">
                  <wp:posOffset>1675129</wp:posOffset>
                </wp:positionV>
                <wp:extent cx="4019550" cy="1076325"/>
                <wp:effectExtent l="0" t="0" r="19050" b="28575"/>
                <wp:wrapNone/>
                <wp:docPr id="472647163" name="Text Box 2"/>
                <wp:cNvGraphicFramePr/>
                <a:graphic xmlns:a="http://schemas.openxmlformats.org/drawingml/2006/main">
                  <a:graphicData uri="http://schemas.microsoft.com/office/word/2010/wordprocessingShape">
                    <wps:wsp>
                      <wps:cNvSpPr txBox="1"/>
                      <wps:spPr>
                        <a:xfrm>
                          <a:off x="0" y="0"/>
                          <a:ext cx="4019550" cy="1076325"/>
                        </a:xfrm>
                        <a:prstGeom prst="rect">
                          <a:avLst/>
                        </a:prstGeom>
                        <a:solidFill>
                          <a:schemeClr val="lt1"/>
                        </a:solidFill>
                        <a:ln w="6350">
                          <a:solidFill>
                            <a:schemeClr val="bg1"/>
                          </a:solidFill>
                        </a:ln>
                      </wps:spPr>
                      <wps:txbx>
                        <w:txbxContent>
                          <w:p w14:paraId="469E57F1" w14:textId="32F69CCF" w:rsidR="00F47F5F" w:rsidRPr="00F47F5F" w:rsidRDefault="00F47F5F">
                            <w:pPr>
                              <w:rPr>
                                <w:rFonts w:asciiTheme="majorHAnsi" w:hAnsiTheme="majorHAnsi"/>
                                <w:i/>
                                <w:iCs/>
                              </w:rPr>
                            </w:pPr>
                            <w:r>
                              <w:rPr>
                                <w:rFonts w:asciiTheme="majorHAnsi" w:hAnsiTheme="majorHAnsi"/>
                                <w:i/>
                                <w:iCs/>
                              </w:rPr>
                              <w:t xml:space="preserve">Pictured left to right. Back row:  Ben Hanson Supervisor, Duane Schneider Advisor, Calvin Thompson Chairman, Cody Hanson Supervisor. Front Row left to right:  Tim Gleason Supervisor, June Helgeson Advisor, and Lee Solberg Supervisor.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8177CC" id="_x0000_s1032" type="#_x0000_t202" style="position:absolute;margin-left:217.5pt;margin-top:131.9pt;width:316.5pt;height:84.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gIjNQIAAIUEAAAOAAAAZHJzL2Uyb0RvYy54bWysVE1v2zAMvQ/YfxB0X2ynSboacYosRYYB&#10;QVsgHXpWZCk2IIuapMTOfv0oOV/rCgwYdlFIkX4iHx8zve8aRfbCuhp0QbNBSonQHMpabwv6/WX5&#10;6TMlzjNdMgVaFPQgHL2fffwwbU0uhlCBKoUlCKJd3pqCVt6bPEkcr0TD3ACM0BiUYBvm0bXbpLSs&#10;RfRGJcM0nSQt2NJY4MI5vH3og3QW8aUU3D9J6YQnqqBYm4+njecmnMlsyvKtZaaq+bEM9g9VNKzW&#10;+OgZ6oF5Rna2/gOqqbkFB9IPODQJSFlzEXvAbrL0TTfrihkRe0FynDnT5P4fLH/cr82zJb77Ah0O&#10;MBDSGpc7vAz9dNI24RcrJRhHCg9n2kTnCcfLUZrdjccY4hjL0tvJzXAccJLL58Y6/1VAQ4JRUItz&#10;iXSx/cr5PvWUEl5zoOpyWSsVnaAFsVCW7BlOUflYJIL/lqU0aQs6ucE6/oaw2b6DgHhKY82X5oPl&#10;u01H6rKgwzMzGygPSJiFXkvO8GWNTa2Y88/MoniQCFwI/4SHVIBFwdGipAL78737kI8zxSglLYqx&#10;oO7HjllBifqmcdp32WgU1Bud0fh2iI69jmyuI3rXLACZynD1DI9myPfqZEoLzSvuzTy8iiGmOb5d&#10;UH8yF75fEdw7LubzmIR6Ncyv9NrwAB1IDiN76V6ZNce5epTEI5xky/I34+1zw5ca5jsPso6zD0T3&#10;rB75R61H9Rz3MizTtR+zLv8es18AAAD//wMAUEsDBBQABgAIAAAAIQDXY4St3wAAAAwBAAAPAAAA&#10;ZHJzL2Rvd25yZXYueG1sTI9BS8QwEIXvgv8hjODNTd3UUmrTpSgiqLC4evGWbca22ExKk93t/nun&#10;Jz3Oe4837ys3sxvEEafQe9Jwu0pAIDXe9tRq+Px4uslBhGjImsETajhjgE11eVGawvoTveNxF1vB&#10;JRQKo6GLcSykDE2HzoSVH5HY+/aTM5HPqZV2Micud4NcJ0kmnemJP3RmxIcOm5/dwWl4Sb/Mo4qv&#10;eI40b+v6OR/T8Kb19dVc34OIOMe/MCzzeTpUvGnvD2SDGDSk6o5ZooZ1pphhSSRZztJ+8ZQCWZXy&#10;P0T1CwAA//8DAFBLAQItABQABgAIAAAAIQC2gziS/gAAAOEBAAATAAAAAAAAAAAAAAAAAAAAAABb&#10;Q29udGVudF9UeXBlc10ueG1sUEsBAi0AFAAGAAgAAAAhADj9If/WAAAAlAEAAAsAAAAAAAAAAAAA&#10;AAAALwEAAF9yZWxzLy5yZWxzUEsBAi0AFAAGAAgAAAAhALp+AiM1AgAAhQQAAA4AAAAAAAAAAAAA&#10;AAAALgIAAGRycy9lMm9Eb2MueG1sUEsBAi0AFAAGAAgAAAAhANdjhK3fAAAADAEAAA8AAAAAAAAA&#10;AAAAAAAAjwQAAGRycy9kb3ducmV2LnhtbFBLBQYAAAAABAAEAPMAAACbBQAAAAA=&#10;" fillcolor="white [3201]" strokecolor="white [3212]" strokeweight=".5pt">
                <v:textbox>
                  <w:txbxContent>
                    <w:p w14:paraId="469E57F1" w14:textId="32F69CCF" w:rsidR="00F47F5F" w:rsidRPr="00F47F5F" w:rsidRDefault="00F47F5F">
                      <w:pPr>
                        <w:rPr>
                          <w:rFonts w:asciiTheme="majorHAnsi" w:hAnsiTheme="majorHAnsi"/>
                          <w:i/>
                          <w:iCs/>
                        </w:rPr>
                      </w:pPr>
                      <w:r>
                        <w:rPr>
                          <w:rFonts w:asciiTheme="majorHAnsi" w:hAnsiTheme="majorHAnsi"/>
                          <w:i/>
                          <w:iCs/>
                        </w:rPr>
                        <w:t xml:space="preserve">Pictured left to right. Back row:  Ben Hanson Supervisor, Duane Schneider Advisor, Calvin Thompson Chairman, Cody Hanson Supervisor. Front Row left to right:  Tim Gleason Supervisor, June Helgeson Advisor, and Lee Solberg Supervisor. </w:t>
                      </w:r>
                    </w:p>
                  </w:txbxContent>
                </v:textbox>
              </v:shape>
            </w:pict>
          </mc:Fallback>
        </mc:AlternateContent>
      </w:r>
    </w:p>
    <w:p w14:paraId="077C297D" w14:textId="11CBA63E" w:rsidR="00CF1AB6" w:rsidRDefault="00CF1AB6" w:rsidP="00CF1AB6"/>
    <w:p w14:paraId="40E00673" w14:textId="0F52C981" w:rsidR="00CF1AB6" w:rsidRDefault="00CF1AB6" w:rsidP="00CF1AB6"/>
    <w:p w14:paraId="38EAA86F" w14:textId="718B90A9" w:rsidR="00CF1AB6" w:rsidRDefault="00CF1AB6" w:rsidP="00CF1AB6"/>
    <w:p w14:paraId="1CDB80E5" w14:textId="1A07FEEF" w:rsidR="00CF1AB6" w:rsidRDefault="00CF1AB6" w:rsidP="00CF1AB6"/>
    <w:p w14:paraId="2F817991" w14:textId="46253657" w:rsidR="00CF1AB6" w:rsidRDefault="00CF1AB6" w:rsidP="00CF1AB6"/>
    <w:p w14:paraId="5CB9C8B4" w14:textId="5836DA27" w:rsidR="00826F34" w:rsidRDefault="00826F34" w:rsidP="00CF1AB6"/>
    <w:p w14:paraId="678E4688" w14:textId="43093508" w:rsidR="00CB6583" w:rsidRPr="00CB6583" w:rsidRDefault="00CB6583" w:rsidP="00B46DBE">
      <w:pPr>
        <w:pStyle w:val="Heading3"/>
      </w:pPr>
      <w:r w:rsidRPr="00CB6583">
        <w:t>Crew Members</w:t>
      </w:r>
    </w:p>
    <w:p w14:paraId="3E559049" w14:textId="509AB52B" w:rsidR="00CF1AB6" w:rsidRDefault="00826F34" w:rsidP="00CF1AB6">
      <w:r>
        <w:rPr>
          <w:noProof/>
        </w:rPr>
        <w:drawing>
          <wp:anchor distT="0" distB="0" distL="114300" distR="114300" simplePos="0" relativeHeight="251694080" behindDoc="0" locked="0" layoutInCell="1" allowOverlap="1" wp14:anchorId="1DF3F8F1" wp14:editId="591FAAC3">
            <wp:simplePos x="0" y="0"/>
            <wp:positionH relativeFrom="column">
              <wp:posOffset>2876550</wp:posOffset>
            </wp:positionH>
            <wp:positionV relativeFrom="page">
              <wp:posOffset>1238250</wp:posOffset>
            </wp:positionV>
            <wp:extent cx="2814320" cy="2114550"/>
            <wp:effectExtent l="0" t="0" r="5080" b="0"/>
            <wp:wrapNone/>
            <wp:docPr id="356311425" name="Picture 3" descr="A picture containing person,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1425" name="Picture 3" descr="A picture containing person, sky, outdoor&#10;&#10;Description automatically generated"/>
                    <pic:cNvPicPr/>
                  </pic:nvPicPr>
                  <pic:blipFill>
                    <a:blip r:embed="rId15"/>
                    <a:stretch>
                      <a:fillRect/>
                    </a:stretch>
                  </pic:blipFill>
                  <pic:spPr>
                    <a:xfrm>
                      <a:off x="0" y="0"/>
                      <a:ext cx="2814320" cy="2114550"/>
                    </a:xfrm>
                    <a:prstGeom prst="rect">
                      <a:avLst/>
                    </a:prstGeom>
                  </pic:spPr>
                </pic:pic>
              </a:graphicData>
            </a:graphic>
          </wp:anchor>
        </w:drawing>
      </w:r>
    </w:p>
    <w:p w14:paraId="0897BD52" w14:textId="46B80DA8" w:rsidR="00CF1AB6" w:rsidRDefault="00000967" w:rsidP="00CF1AB6">
      <w:r>
        <w:rPr>
          <w:noProof/>
        </w:rPr>
        <w:drawing>
          <wp:anchor distT="0" distB="0" distL="114300" distR="114300" simplePos="0" relativeHeight="251693056" behindDoc="0" locked="0" layoutInCell="1" allowOverlap="1" wp14:anchorId="750B03F9" wp14:editId="2D94901E">
            <wp:simplePos x="0" y="0"/>
            <wp:positionH relativeFrom="column">
              <wp:posOffset>-123825</wp:posOffset>
            </wp:positionH>
            <wp:positionV relativeFrom="paragraph">
              <wp:posOffset>173355</wp:posOffset>
            </wp:positionV>
            <wp:extent cx="3381375" cy="3364865"/>
            <wp:effectExtent l="0" t="0" r="9525" b="6985"/>
            <wp:wrapSquare wrapText="bothSides"/>
            <wp:docPr id="1442364216" name="Picture 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64216" name="Picture 9" descr="A picture containing person&#10;&#10;Description automatically generated"/>
                    <pic:cNvPicPr/>
                  </pic:nvPicPr>
                  <pic:blipFill>
                    <a:blip r:embed="rId16"/>
                    <a:stretch>
                      <a:fillRect/>
                    </a:stretch>
                  </pic:blipFill>
                  <pic:spPr>
                    <a:xfrm>
                      <a:off x="0" y="0"/>
                      <a:ext cx="3381375" cy="3364865"/>
                    </a:xfrm>
                    <a:prstGeom prst="rect">
                      <a:avLst/>
                    </a:prstGeom>
                  </pic:spPr>
                </pic:pic>
              </a:graphicData>
            </a:graphic>
          </wp:anchor>
        </w:drawing>
      </w:r>
    </w:p>
    <w:p w14:paraId="2FEC809A" w14:textId="708F5B8C" w:rsidR="00CF1AB6" w:rsidRDefault="00CF1AB6" w:rsidP="00CF1AB6"/>
    <w:p w14:paraId="07A7C8EB" w14:textId="77777777" w:rsidR="00CF1AB6" w:rsidRDefault="00CF1AB6" w:rsidP="00CF1AB6"/>
    <w:p w14:paraId="33AF49BE" w14:textId="0AE86DDA" w:rsidR="00CF1AB6" w:rsidRDefault="00CF1AB6" w:rsidP="00CF1AB6"/>
    <w:p w14:paraId="105AC587" w14:textId="77777777" w:rsidR="00CF1AB6" w:rsidRDefault="00CF1AB6" w:rsidP="00CF1AB6"/>
    <w:p w14:paraId="70B8D822" w14:textId="04518FE5" w:rsidR="00CF1AB6" w:rsidRDefault="00CF1AB6" w:rsidP="00CF1AB6"/>
    <w:p w14:paraId="3D9CCED6" w14:textId="20776CD7" w:rsidR="00CF1AB6" w:rsidRPr="00CF1AB6" w:rsidRDefault="00CF1AB6" w:rsidP="00CF1AB6"/>
    <w:p w14:paraId="416930FA" w14:textId="0B9E66CC" w:rsidR="002D6D73" w:rsidRDefault="002D6D73" w:rsidP="00130D6A">
      <w:pPr>
        <w:pStyle w:val="ListBullet"/>
        <w:numPr>
          <w:ilvl w:val="0"/>
          <w:numId w:val="0"/>
        </w:numPr>
        <w:ind w:left="540" w:right="-2160"/>
      </w:pPr>
    </w:p>
    <w:p w14:paraId="7B88CEF8" w14:textId="70ED39A8" w:rsidR="005E699E" w:rsidRDefault="005E699E" w:rsidP="00551147"/>
    <w:p w14:paraId="46283386" w14:textId="64EF4972" w:rsidR="00CF1AB6" w:rsidRDefault="00826F34" w:rsidP="00551147">
      <w:r>
        <w:rPr>
          <w:noProof/>
        </w:rPr>
        <w:drawing>
          <wp:anchor distT="0" distB="0" distL="114300" distR="114300" simplePos="0" relativeHeight="251680768" behindDoc="0" locked="0" layoutInCell="1" allowOverlap="1" wp14:anchorId="04AA8675" wp14:editId="4B9F34F3">
            <wp:simplePos x="0" y="0"/>
            <wp:positionH relativeFrom="column">
              <wp:posOffset>3704590</wp:posOffset>
            </wp:positionH>
            <wp:positionV relativeFrom="page">
              <wp:posOffset>3752850</wp:posOffset>
            </wp:positionV>
            <wp:extent cx="2657475" cy="3692357"/>
            <wp:effectExtent l="0" t="0" r="0" b="3810"/>
            <wp:wrapNone/>
            <wp:docPr id="1474545437" name="Picture 7" descr="A picture containing person, h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45437" name="Picture 7" descr="A picture containing person, hay&#10;&#10;Description automatically generated"/>
                    <pic:cNvPicPr/>
                  </pic:nvPicPr>
                  <pic:blipFill>
                    <a:blip r:embed="rId17"/>
                    <a:stretch>
                      <a:fillRect/>
                    </a:stretch>
                  </pic:blipFill>
                  <pic:spPr>
                    <a:xfrm>
                      <a:off x="0" y="0"/>
                      <a:ext cx="2657475" cy="3692357"/>
                    </a:xfrm>
                    <a:prstGeom prst="rect">
                      <a:avLst/>
                    </a:prstGeom>
                  </pic:spPr>
                </pic:pic>
              </a:graphicData>
            </a:graphic>
            <wp14:sizeRelH relativeFrom="margin">
              <wp14:pctWidth>0</wp14:pctWidth>
            </wp14:sizeRelH>
            <wp14:sizeRelV relativeFrom="margin">
              <wp14:pctHeight>0</wp14:pctHeight>
            </wp14:sizeRelV>
          </wp:anchor>
        </w:drawing>
      </w:r>
    </w:p>
    <w:p w14:paraId="14658080" w14:textId="35B8806C" w:rsidR="00CF1AB6" w:rsidRDefault="00CF1AB6" w:rsidP="00551147"/>
    <w:p w14:paraId="3C428AE5" w14:textId="1923140C" w:rsidR="00130D6A" w:rsidRDefault="00130D6A" w:rsidP="00551147"/>
    <w:p w14:paraId="5F09BC3A" w14:textId="04C16728" w:rsidR="00130D6A" w:rsidRDefault="00130D6A" w:rsidP="00551147"/>
    <w:p w14:paraId="3981BCB4" w14:textId="427B3539" w:rsidR="00130D6A" w:rsidRDefault="00130D6A" w:rsidP="00551147"/>
    <w:p w14:paraId="11043496" w14:textId="71906289" w:rsidR="00130D6A" w:rsidRDefault="00130D6A" w:rsidP="00551147"/>
    <w:p w14:paraId="75DBE049" w14:textId="74D74D5E" w:rsidR="00130D6A" w:rsidRDefault="00130D6A" w:rsidP="00551147"/>
    <w:p w14:paraId="7AD7650E" w14:textId="3FA85DD1" w:rsidR="00130D6A" w:rsidRDefault="00826F34" w:rsidP="00551147">
      <w:r>
        <w:rPr>
          <w:noProof/>
        </w:rPr>
        <w:drawing>
          <wp:anchor distT="0" distB="0" distL="114300" distR="114300" simplePos="0" relativeHeight="251678720" behindDoc="0" locked="0" layoutInCell="1" allowOverlap="1" wp14:anchorId="3058306B" wp14:editId="314FAD73">
            <wp:simplePos x="0" y="0"/>
            <wp:positionH relativeFrom="margin">
              <wp:posOffset>638175</wp:posOffset>
            </wp:positionH>
            <wp:positionV relativeFrom="page">
              <wp:posOffset>5391150</wp:posOffset>
            </wp:positionV>
            <wp:extent cx="2637790" cy="1981200"/>
            <wp:effectExtent l="0" t="0" r="0" b="0"/>
            <wp:wrapSquare wrapText="bothSides"/>
            <wp:docPr id="1548950807" name="Picture 4" descr="Two women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50807" name="Picture 4" descr="Two women taking a selfie&#10;&#10;Description automatically generated with medium confidence"/>
                    <pic:cNvPicPr/>
                  </pic:nvPicPr>
                  <pic:blipFill>
                    <a:blip r:embed="rId18"/>
                    <a:stretch>
                      <a:fillRect/>
                    </a:stretch>
                  </pic:blipFill>
                  <pic:spPr>
                    <a:xfrm>
                      <a:off x="0" y="0"/>
                      <a:ext cx="2637790" cy="1981200"/>
                    </a:xfrm>
                    <a:prstGeom prst="rect">
                      <a:avLst/>
                    </a:prstGeom>
                  </pic:spPr>
                </pic:pic>
              </a:graphicData>
            </a:graphic>
          </wp:anchor>
        </w:drawing>
      </w:r>
    </w:p>
    <w:p w14:paraId="027D5940" w14:textId="7FA7A8AA" w:rsidR="00130D6A" w:rsidRDefault="00130D6A" w:rsidP="00551147"/>
    <w:p w14:paraId="26801E34" w14:textId="77A29209" w:rsidR="00130D6A" w:rsidRDefault="00130D6A" w:rsidP="00551147"/>
    <w:p w14:paraId="33EF02EB" w14:textId="2F76020F" w:rsidR="00130D6A" w:rsidRDefault="00130D6A" w:rsidP="00551147"/>
    <w:p w14:paraId="7516C4C7" w14:textId="2BF84D62" w:rsidR="00CF1AB6" w:rsidRDefault="00CF1AB6" w:rsidP="00551147"/>
    <w:p w14:paraId="57939966" w14:textId="444E11A1" w:rsidR="00130D6A" w:rsidRDefault="00130D6A" w:rsidP="00551147"/>
    <w:p w14:paraId="15A12A8E" w14:textId="77777777" w:rsidR="00130D6A" w:rsidRDefault="00130D6A" w:rsidP="00551147"/>
    <w:p w14:paraId="629BAE1A" w14:textId="6C1232B8" w:rsidR="00130D6A" w:rsidRDefault="00130D6A" w:rsidP="00551147"/>
    <w:p w14:paraId="55D8BE78" w14:textId="7BC95CFF" w:rsidR="00130D6A" w:rsidRDefault="00130D6A" w:rsidP="00551147"/>
    <w:p w14:paraId="593A83C7" w14:textId="77777777" w:rsidR="00130D6A" w:rsidRDefault="00130D6A" w:rsidP="00551147"/>
    <w:p w14:paraId="605B8ACC" w14:textId="77777777" w:rsidR="00130D6A" w:rsidRDefault="00130D6A" w:rsidP="00551147"/>
    <w:p w14:paraId="41978F34" w14:textId="77777777" w:rsidR="00130D6A" w:rsidRDefault="00130D6A" w:rsidP="00551147"/>
    <w:p w14:paraId="16BE1ADB" w14:textId="77777777" w:rsidR="00275F12" w:rsidRDefault="00275F12" w:rsidP="00551147"/>
    <w:p w14:paraId="300ED3A0" w14:textId="5AAA3F08" w:rsidR="00275F12" w:rsidRDefault="00275F12" w:rsidP="00551147"/>
    <w:p w14:paraId="3BE15321" w14:textId="1F1BEAA0" w:rsidR="00275F12" w:rsidRDefault="00275F12" w:rsidP="00551147"/>
    <w:tbl>
      <w:tblPr>
        <w:tblW w:w="9000" w:type="dxa"/>
        <w:tblInd w:w="450" w:type="dxa"/>
        <w:tblBorders>
          <w:bottom w:val="single" w:sz="2" w:space="0" w:color="5ECCF3" w:themeColor="accent2"/>
        </w:tblBorders>
        <w:tblLook w:val="0600" w:firstRow="0" w:lastRow="0" w:firstColumn="0" w:lastColumn="0" w:noHBand="1" w:noVBand="1"/>
      </w:tblPr>
      <w:tblGrid>
        <w:gridCol w:w="9000"/>
      </w:tblGrid>
      <w:tr w:rsidR="00B2315D" w14:paraId="1C1097C2" w14:textId="77777777" w:rsidTr="00B2315D">
        <w:tc>
          <w:tcPr>
            <w:tcW w:w="9000" w:type="dxa"/>
          </w:tcPr>
          <w:bookmarkStart w:id="1" w:name="_Toc155263743"/>
          <w:p w14:paraId="4A78EC5D" w14:textId="3059781A" w:rsidR="00CB6583" w:rsidRPr="00CB6583" w:rsidRDefault="00A14658" w:rsidP="00CB6583">
            <w:pPr>
              <w:pStyle w:val="Heading2"/>
            </w:pPr>
            <w:sdt>
              <w:sdtPr>
                <w:id w:val="1452276311"/>
                <w:placeholder>
                  <w:docPart w:val="005580A85BA547B7BA4F74C0BD49778B"/>
                </w:placeholder>
                <w15:appearance w15:val="hidden"/>
              </w:sdtPr>
              <w:sdtEndPr/>
              <w:sdtContent>
                <w:r w:rsidR="00CB6583">
                  <w:t>Soil Conservation Winner</w:t>
                </w:r>
              </w:sdtContent>
            </w:sdt>
            <w:bookmarkEnd w:id="1"/>
            <w:r w:rsidR="00B2315D">
              <w:t xml:space="preserve"> </w:t>
            </w:r>
          </w:p>
        </w:tc>
      </w:tr>
      <w:tr w:rsidR="00CB6583" w14:paraId="06E04A9F" w14:textId="77777777" w:rsidTr="00B2315D">
        <w:tc>
          <w:tcPr>
            <w:tcW w:w="9000" w:type="dxa"/>
          </w:tcPr>
          <w:p w14:paraId="75A99C5B" w14:textId="77777777" w:rsidR="00CB6583" w:rsidRDefault="00CB6583" w:rsidP="00CB6583">
            <w:pPr>
              <w:pStyle w:val="Heading2"/>
            </w:pPr>
          </w:p>
        </w:tc>
      </w:tr>
    </w:tbl>
    <w:p w14:paraId="439ABD80" w14:textId="50410E17" w:rsidR="00FD63C6" w:rsidRDefault="00CB6583" w:rsidP="0036007E">
      <w:pPr>
        <w:ind w:left="540" w:right="-2250"/>
      </w:pPr>
      <w:r>
        <w:rPr>
          <w:noProof/>
        </w:rPr>
        <mc:AlternateContent>
          <mc:Choice Requires="wps">
            <w:drawing>
              <wp:anchor distT="0" distB="0" distL="114300" distR="114300" simplePos="0" relativeHeight="251697152" behindDoc="0" locked="0" layoutInCell="1" allowOverlap="1" wp14:anchorId="2FFE24AE" wp14:editId="639EA75F">
                <wp:simplePos x="0" y="0"/>
                <wp:positionH relativeFrom="column">
                  <wp:posOffset>209550</wp:posOffset>
                </wp:positionH>
                <wp:positionV relativeFrom="paragraph">
                  <wp:posOffset>96520</wp:posOffset>
                </wp:positionV>
                <wp:extent cx="5991225" cy="1828800"/>
                <wp:effectExtent l="0" t="0" r="28575" b="19050"/>
                <wp:wrapNone/>
                <wp:docPr id="881694640" name="Text Box 11"/>
                <wp:cNvGraphicFramePr/>
                <a:graphic xmlns:a="http://schemas.openxmlformats.org/drawingml/2006/main">
                  <a:graphicData uri="http://schemas.microsoft.com/office/word/2010/wordprocessingShape">
                    <wps:wsp>
                      <wps:cNvSpPr txBox="1"/>
                      <wps:spPr>
                        <a:xfrm>
                          <a:off x="0" y="0"/>
                          <a:ext cx="5991225" cy="1828800"/>
                        </a:xfrm>
                        <a:prstGeom prst="rect">
                          <a:avLst/>
                        </a:prstGeom>
                        <a:solidFill>
                          <a:schemeClr val="lt1"/>
                        </a:solidFill>
                        <a:ln w="6350">
                          <a:solidFill>
                            <a:schemeClr val="bg1"/>
                          </a:solidFill>
                        </a:ln>
                      </wps:spPr>
                      <wps:txbx>
                        <w:txbxContent>
                          <w:p w14:paraId="1CC4662E" w14:textId="77777777" w:rsidR="00CB6583" w:rsidRPr="00CB6583" w:rsidRDefault="00CB6583" w:rsidP="00CB6583">
                            <w:pPr>
                              <w:pStyle w:val="NormalWeb"/>
                              <w:shd w:val="clear" w:color="auto" w:fill="FFFFFF"/>
                              <w:spacing w:before="0" w:beforeAutospacing="0" w:after="0" w:afterAutospacing="0"/>
                              <w:rPr>
                                <w:rFonts w:asciiTheme="majorHAnsi" w:hAnsiTheme="majorHAnsi" w:cstheme="minorHAnsi"/>
                                <w:color w:val="242424"/>
                                <w:sz w:val="21"/>
                                <w:szCs w:val="21"/>
                              </w:rPr>
                            </w:pPr>
                            <w:r w:rsidRPr="00CB6583">
                              <w:rPr>
                                <w:rFonts w:asciiTheme="majorHAnsi" w:hAnsiTheme="majorHAnsi" w:cstheme="minorHAnsi"/>
                                <w:color w:val="000000" w:themeColor="text1"/>
                              </w:rPr>
                              <w:t>Roberts Conservation District Board Members presenting the 2023 South Dakota Soil Conservation Farm/Ranch Award to 4</w:t>
                            </w:r>
                            <w:r w:rsidRPr="00CB6583">
                              <w:rPr>
                                <w:rFonts w:asciiTheme="majorHAnsi" w:hAnsiTheme="majorHAnsi" w:cstheme="minorHAnsi"/>
                                <w:color w:val="000000" w:themeColor="text1"/>
                                <w:vertAlign w:val="superscript"/>
                              </w:rPr>
                              <w:t>th</w:t>
                            </w:r>
                            <w:r w:rsidRPr="00CB6583">
                              <w:rPr>
                                <w:rFonts w:asciiTheme="majorHAnsi" w:hAnsiTheme="majorHAnsi" w:cstheme="minorHAnsi"/>
                                <w:color w:val="000000" w:themeColor="text1"/>
                              </w:rPr>
                              <w:t xml:space="preserve"> generational farmer, Alan Schmidt. </w:t>
                            </w:r>
                            <w:r w:rsidRPr="00CB6583">
                              <w:rPr>
                                <w:rFonts w:asciiTheme="majorHAnsi" w:hAnsiTheme="majorHAnsi" w:cstheme="minorHAnsi"/>
                                <w:color w:val="242424"/>
                              </w:rPr>
                              <w:t xml:space="preserve">Alan has been an active participant in both CSP and CRP programs offered through NRCS &amp; FSA. He has readily implemented conservation practices, many of which target the principles of soil health: reducing tillage or no-tilling fields, crop rotation which includes a small grain component, selecting cover crops which promote soil health, as well as adding livestock to his fields for end of season grazing. </w:t>
                            </w:r>
                          </w:p>
                          <w:p w14:paraId="70F83469" w14:textId="77777777" w:rsidR="00CB6583" w:rsidRDefault="00CB65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FE24AE" id="Text Box 11" o:spid="_x0000_s1033" type="#_x0000_t202" style="position:absolute;left:0;text-align:left;margin-left:16.5pt;margin-top:7.6pt;width:471.75pt;height:2in;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UKOQIAAIQEAAAOAAAAZHJzL2Uyb0RvYy54bWysVE1v2zAMvQ/YfxB0X/yxpEuMOEWWIsOA&#10;oi2QFj0rshQbkEVNUmJnv36U8tmup2EXmRKpJ/Lx0dPbvlVkJ6xrQJc0G6SUCM2havSmpC/Pyy9j&#10;SpxnumIKtCjpXjh6O/v8adqZQuRQg6qEJQiiXdGZktbemyJJHK9Fy9wAjNDolGBb5nFrN0llWYfo&#10;rUryNL1JOrCVscCFc3h6d3DSWcSXUnD/KKUTnqiSYm4+rjau67AmsykrNpaZuuHHNNg/ZNGyRuOj&#10;Z6g75hnZ2uYvqLbhFhxIP+DQJiBlw0WsAavJ0nfVrGpmRKwFyXHmTJP7f7D8YbcyT5b4/jv02MBA&#10;SGdc4fAw1NNL24YvZkrQjxTuz7SJ3hOOh6PJJMvzESUcfdk4H4/TSGxyuW6s8z8EtCQYJbXYl0gX&#10;2907j09i6CkkvOZANdWyUSpughbEQlmyY9hF5WOSeONNlNKkK+nN11Eagd/4opouCOvNBwiIpzQm&#10;cik+WL5f96SpEPhEzBqqPfJl4SAlZ/iywZrumfNPzKJ2kCKcB/+Ii1SAOcHRoqQG+/uj8xCPLUUv&#10;JR1qsaTu15ZZQYn6qbHZk2w4DOKNm+HoW44be+1ZX3v0tl0AEpXh5BkezRDv1cmUFtpXHJt5eBVd&#10;THN8u6T+ZC78YUJw7LiYz2MQytUwf69Xhgfo0JjQsef+lVlzbKtHRTzASbWseNfdQ2y4qWG+9SCb&#10;2PrA84HVI/0o9aiI41iGWbrex6jLz2P2BwAA//8DAFBLAwQUAAYACAAAACEApg2eE94AAAAJAQAA&#10;DwAAAGRycy9kb3ducmV2LnhtbEyPwU7DMAyG70i8Q2Qkbiyl3cYoTacKhJAYEmJw4eY1pq1onKrJ&#10;tu7tMSc42p/1+/uL9eR6daAxdJ4NXM8SUMS1tx03Bj7eH69WoEJEtth7JgMnCrAuz88KzK0/8hsd&#10;trFREsIhRwNtjEOudahbchhmfiAW9uVHh1HGsdF2xKOEu16nSbLUDjuWDy0OdN9S/b3dOwPP8098&#10;yOKGTpGn16p6Wg3z8GLM5cVU3YGKNMW/Y/jVF3UoxWnn92yD6g1kmVSJsl+koITf3iwXoHYCkiwF&#10;XRb6f4PyBwAA//8DAFBLAQItABQABgAIAAAAIQC2gziS/gAAAOEBAAATAAAAAAAAAAAAAAAAAAAA&#10;AABbQ29udGVudF9UeXBlc10ueG1sUEsBAi0AFAAGAAgAAAAhADj9If/WAAAAlAEAAAsAAAAAAAAA&#10;AAAAAAAALwEAAF9yZWxzLy5yZWxzUEsBAi0AFAAGAAgAAAAhAAdB9Qo5AgAAhAQAAA4AAAAAAAAA&#10;AAAAAAAALgIAAGRycy9lMm9Eb2MueG1sUEsBAi0AFAAGAAgAAAAhAKYNnhPeAAAACQEAAA8AAAAA&#10;AAAAAAAAAAAAkwQAAGRycy9kb3ducmV2LnhtbFBLBQYAAAAABAAEAPMAAACeBQAAAAA=&#10;" fillcolor="white [3201]" strokecolor="white [3212]" strokeweight=".5pt">
                <v:textbox>
                  <w:txbxContent>
                    <w:p w14:paraId="1CC4662E" w14:textId="77777777" w:rsidR="00CB6583" w:rsidRPr="00CB6583" w:rsidRDefault="00CB6583" w:rsidP="00CB6583">
                      <w:pPr>
                        <w:pStyle w:val="NormalWeb"/>
                        <w:shd w:val="clear" w:color="auto" w:fill="FFFFFF"/>
                        <w:spacing w:before="0" w:beforeAutospacing="0" w:after="0" w:afterAutospacing="0"/>
                        <w:rPr>
                          <w:rFonts w:asciiTheme="majorHAnsi" w:hAnsiTheme="majorHAnsi" w:cstheme="minorHAnsi"/>
                          <w:color w:val="242424"/>
                          <w:sz w:val="21"/>
                          <w:szCs w:val="21"/>
                        </w:rPr>
                      </w:pPr>
                      <w:r w:rsidRPr="00CB6583">
                        <w:rPr>
                          <w:rFonts w:asciiTheme="majorHAnsi" w:hAnsiTheme="majorHAnsi" w:cstheme="minorHAnsi"/>
                          <w:color w:val="000000" w:themeColor="text1"/>
                        </w:rPr>
                        <w:t>Roberts Conservation District Board Members presenting the 2023 South Dakota Soil Conservation Farm/Ranch Award to 4</w:t>
                      </w:r>
                      <w:r w:rsidRPr="00CB6583">
                        <w:rPr>
                          <w:rFonts w:asciiTheme="majorHAnsi" w:hAnsiTheme="majorHAnsi" w:cstheme="minorHAnsi"/>
                          <w:color w:val="000000" w:themeColor="text1"/>
                          <w:vertAlign w:val="superscript"/>
                        </w:rPr>
                        <w:t>th</w:t>
                      </w:r>
                      <w:r w:rsidRPr="00CB6583">
                        <w:rPr>
                          <w:rFonts w:asciiTheme="majorHAnsi" w:hAnsiTheme="majorHAnsi" w:cstheme="minorHAnsi"/>
                          <w:color w:val="000000" w:themeColor="text1"/>
                        </w:rPr>
                        <w:t xml:space="preserve"> generational farmer, Alan Schmidt. </w:t>
                      </w:r>
                      <w:r w:rsidRPr="00CB6583">
                        <w:rPr>
                          <w:rFonts w:asciiTheme="majorHAnsi" w:hAnsiTheme="majorHAnsi" w:cstheme="minorHAnsi"/>
                          <w:color w:val="242424"/>
                        </w:rPr>
                        <w:t xml:space="preserve">Alan has been an active participant in both CSP and CRP programs offered through NRCS &amp; FSA. He has readily implemented conservation practices, many of which target the principles of soil health: reducing tillage or no-tilling fields, crop rotation which includes a small grain component, selecting cover crops which promote soil health, as well as adding livestock to his fields for end of season grazing. </w:t>
                      </w:r>
                    </w:p>
                    <w:p w14:paraId="70F83469" w14:textId="77777777" w:rsidR="00CB6583" w:rsidRDefault="00CB6583"/>
                  </w:txbxContent>
                </v:textbox>
              </v:shape>
            </w:pict>
          </mc:Fallback>
        </mc:AlternateContent>
      </w:r>
    </w:p>
    <w:p w14:paraId="2264B10B" w14:textId="587A44A5" w:rsidR="005D3357" w:rsidRDefault="005D3357" w:rsidP="0036007E">
      <w:pPr>
        <w:ind w:left="540"/>
      </w:pPr>
    </w:p>
    <w:p w14:paraId="13697A22" w14:textId="77777777" w:rsidR="00CB6583" w:rsidRDefault="00CB6583" w:rsidP="0036007E">
      <w:pPr>
        <w:ind w:left="540"/>
      </w:pPr>
    </w:p>
    <w:p w14:paraId="379120B9" w14:textId="77777777" w:rsidR="00CB6583" w:rsidRDefault="00CB6583" w:rsidP="0036007E">
      <w:pPr>
        <w:ind w:left="540"/>
      </w:pPr>
    </w:p>
    <w:p w14:paraId="234FEF1F" w14:textId="77777777" w:rsidR="00CB6583" w:rsidRDefault="00CB6583" w:rsidP="0036007E">
      <w:pPr>
        <w:ind w:left="540"/>
      </w:pPr>
    </w:p>
    <w:p w14:paraId="13D82B06" w14:textId="77777777" w:rsidR="00CB6583" w:rsidRDefault="00CB6583" w:rsidP="0036007E">
      <w:pPr>
        <w:ind w:left="540"/>
      </w:pPr>
    </w:p>
    <w:p w14:paraId="3414A46A" w14:textId="5FC4F6AA" w:rsidR="00CB6583" w:rsidRDefault="00CB6583" w:rsidP="0036007E">
      <w:pPr>
        <w:ind w:left="540"/>
      </w:pPr>
    </w:p>
    <w:p w14:paraId="32236164" w14:textId="396BAD3C" w:rsidR="00CB6583" w:rsidRDefault="00CB6583" w:rsidP="0036007E">
      <w:pPr>
        <w:ind w:left="540"/>
      </w:pPr>
      <w:r w:rsidRPr="00CC3C03">
        <w:rPr>
          <w:noProof/>
          <w:color w:val="000000" w:themeColor="text1"/>
          <w:sz w:val="24"/>
          <w:szCs w:val="24"/>
        </w:rPr>
        <w:drawing>
          <wp:anchor distT="0" distB="0" distL="114300" distR="114300" simplePos="0" relativeHeight="251699200" behindDoc="0" locked="0" layoutInCell="1" allowOverlap="1" wp14:anchorId="44F06052" wp14:editId="5619BF48">
            <wp:simplePos x="0" y="0"/>
            <wp:positionH relativeFrom="margin">
              <wp:posOffset>457200</wp:posOffset>
            </wp:positionH>
            <wp:positionV relativeFrom="paragraph">
              <wp:posOffset>125095</wp:posOffset>
            </wp:positionV>
            <wp:extent cx="3381375" cy="2535555"/>
            <wp:effectExtent l="0" t="0" r="0" b="0"/>
            <wp:wrapThrough wrapText="bothSides">
              <wp:wrapPolygon edited="0">
                <wp:start x="0" y="0"/>
                <wp:lineTo x="0" y="21421"/>
                <wp:lineTo x="21417" y="21421"/>
                <wp:lineTo x="21417"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381375" cy="2535555"/>
                    </a:xfrm>
                    <a:prstGeom prst="rect">
                      <a:avLst/>
                    </a:prstGeom>
                    <a:noFill/>
                  </pic:spPr>
                </pic:pic>
              </a:graphicData>
            </a:graphic>
            <wp14:sizeRelH relativeFrom="margin">
              <wp14:pctWidth>0</wp14:pctWidth>
            </wp14:sizeRelH>
            <wp14:sizeRelV relativeFrom="margin">
              <wp14:pctHeight>0</wp14:pctHeight>
            </wp14:sizeRelV>
          </wp:anchor>
        </w:drawing>
      </w:r>
    </w:p>
    <w:p w14:paraId="6DAF1473" w14:textId="0C6C7EDD" w:rsidR="00CB6583" w:rsidRDefault="00CB6583" w:rsidP="0036007E">
      <w:pPr>
        <w:ind w:left="540"/>
      </w:pPr>
    </w:p>
    <w:p w14:paraId="3E36116A" w14:textId="030A33A3" w:rsidR="00CB6583" w:rsidRDefault="00CB6583" w:rsidP="0036007E">
      <w:pPr>
        <w:ind w:left="540"/>
      </w:pPr>
    </w:p>
    <w:p w14:paraId="28F75E14" w14:textId="77777777" w:rsidR="00CB6583" w:rsidRDefault="00CB6583" w:rsidP="0036007E">
      <w:pPr>
        <w:ind w:left="540"/>
      </w:pPr>
    </w:p>
    <w:p w14:paraId="31DEF793" w14:textId="77777777" w:rsidR="00CB6583" w:rsidRDefault="00CB6583" w:rsidP="0036007E">
      <w:pPr>
        <w:ind w:left="540"/>
      </w:pPr>
    </w:p>
    <w:p w14:paraId="3022D8C0" w14:textId="77777777" w:rsidR="00CB6583" w:rsidRDefault="00CB6583" w:rsidP="0036007E">
      <w:pPr>
        <w:ind w:left="540"/>
      </w:pPr>
    </w:p>
    <w:p w14:paraId="522E9EDB" w14:textId="77777777" w:rsidR="00CB6583" w:rsidRDefault="00CB6583" w:rsidP="0036007E">
      <w:pPr>
        <w:ind w:left="540"/>
      </w:pPr>
    </w:p>
    <w:p w14:paraId="1788AE62" w14:textId="77777777" w:rsidR="00CB6583" w:rsidRDefault="00CB6583" w:rsidP="0036007E">
      <w:pPr>
        <w:ind w:left="540"/>
      </w:pPr>
    </w:p>
    <w:p w14:paraId="589296C2" w14:textId="77777777" w:rsidR="00CB6583" w:rsidRDefault="00CB6583" w:rsidP="0036007E">
      <w:pPr>
        <w:ind w:left="540"/>
      </w:pPr>
    </w:p>
    <w:p w14:paraId="514EF516" w14:textId="77777777" w:rsidR="00CB6583" w:rsidRDefault="00CB6583" w:rsidP="0036007E">
      <w:pPr>
        <w:ind w:left="540"/>
      </w:pPr>
    </w:p>
    <w:p w14:paraId="42B5278F" w14:textId="77777777" w:rsidR="00CB6583" w:rsidRDefault="00CB6583" w:rsidP="0036007E">
      <w:pPr>
        <w:ind w:left="540"/>
      </w:pPr>
    </w:p>
    <w:p w14:paraId="1DC43F80" w14:textId="41CB5813" w:rsidR="00CB6583" w:rsidRDefault="00CB6583" w:rsidP="0036007E">
      <w:pPr>
        <w:ind w:left="540"/>
      </w:pPr>
    </w:p>
    <w:tbl>
      <w:tblPr>
        <w:tblW w:w="9000" w:type="dxa"/>
        <w:tblInd w:w="450" w:type="dxa"/>
        <w:tblBorders>
          <w:bottom w:val="single" w:sz="2" w:space="0" w:color="5ECCF3" w:themeColor="accent2"/>
        </w:tblBorders>
        <w:tblLook w:val="0600" w:firstRow="0" w:lastRow="0" w:firstColumn="0" w:lastColumn="0" w:noHBand="1" w:noVBand="1"/>
      </w:tblPr>
      <w:tblGrid>
        <w:gridCol w:w="9000"/>
      </w:tblGrid>
      <w:tr w:rsidR="00CB6583" w14:paraId="57217F2D" w14:textId="77777777" w:rsidTr="00F936F7">
        <w:tc>
          <w:tcPr>
            <w:tcW w:w="9000" w:type="dxa"/>
          </w:tcPr>
          <w:p w14:paraId="2F1BC356" w14:textId="0B3940E9" w:rsidR="00CB6583" w:rsidRPr="00CB6583" w:rsidRDefault="00CB6583" w:rsidP="00F936F7">
            <w:pPr>
              <w:pStyle w:val="Heading2"/>
            </w:pPr>
            <w:r>
              <w:t>Speech Contest</w:t>
            </w:r>
          </w:p>
        </w:tc>
      </w:tr>
      <w:tr w:rsidR="00CB6583" w14:paraId="3F72EADE" w14:textId="77777777" w:rsidTr="00F936F7">
        <w:tc>
          <w:tcPr>
            <w:tcW w:w="9000" w:type="dxa"/>
          </w:tcPr>
          <w:p w14:paraId="3B18BF62" w14:textId="77777777" w:rsidR="00CB6583" w:rsidRDefault="00CB6583" w:rsidP="00F936F7">
            <w:pPr>
              <w:pStyle w:val="Heading2"/>
            </w:pPr>
          </w:p>
        </w:tc>
      </w:tr>
    </w:tbl>
    <w:p w14:paraId="44B0DB3C" w14:textId="43B69290" w:rsidR="00CB6583" w:rsidRDefault="00F47F5F" w:rsidP="0036007E">
      <w:pPr>
        <w:ind w:left="540"/>
      </w:pPr>
      <w:r>
        <w:rPr>
          <w:noProof/>
        </w:rPr>
        <mc:AlternateContent>
          <mc:Choice Requires="wps">
            <w:drawing>
              <wp:anchor distT="0" distB="0" distL="114300" distR="114300" simplePos="0" relativeHeight="251700224" behindDoc="0" locked="0" layoutInCell="1" allowOverlap="1" wp14:anchorId="7A2DA2C2" wp14:editId="6545A994">
                <wp:simplePos x="0" y="0"/>
                <wp:positionH relativeFrom="column">
                  <wp:posOffset>381000</wp:posOffset>
                </wp:positionH>
                <wp:positionV relativeFrom="paragraph">
                  <wp:posOffset>182246</wp:posOffset>
                </wp:positionV>
                <wp:extent cx="3486150" cy="1562100"/>
                <wp:effectExtent l="0" t="0" r="19050" b="19050"/>
                <wp:wrapNone/>
                <wp:docPr id="1947312099" name="Text Box 12"/>
                <wp:cNvGraphicFramePr/>
                <a:graphic xmlns:a="http://schemas.openxmlformats.org/drawingml/2006/main">
                  <a:graphicData uri="http://schemas.microsoft.com/office/word/2010/wordprocessingShape">
                    <wps:wsp>
                      <wps:cNvSpPr txBox="1"/>
                      <wps:spPr>
                        <a:xfrm>
                          <a:off x="0" y="0"/>
                          <a:ext cx="3486150" cy="1562100"/>
                        </a:xfrm>
                        <a:prstGeom prst="rect">
                          <a:avLst/>
                        </a:prstGeom>
                        <a:solidFill>
                          <a:schemeClr val="lt1"/>
                        </a:solidFill>
                        <a:ln w="6350">
                          <a:solidFill>
                            <a:schemeClr val="bg1"/>
                          </a:solidFill>
                        </a:ln>
                      </wps:spPr>
                      <wps:txbx>
                        <w:txbxContent>
                          <w:p w14:paraId="0EB34BD5" w14:textId="77777777" w:rsidR="00CB6583" w:rsidRPr="00CB6583" w:rsidRDefault="00CB6583" w:rsidP="00CB6583">
                            <w:pPr>
                              <w:spacing w:after="0"/>
                              <w:rPr>
                                <w:rFonts w:asciiTheme="majorHAnsi" w:hAnsiTheme="majorHAnsi"/>
                                <w:bCs/>
                                <w:color w:val="000000" w:themeColor="text1"/>
                                <w:sz w:val="24"/>
                                <w:szCs w:val="18"/>
                              </w:rPr>
                            </w:pPr>
                            <w:r w:rsidRPr="00CB6583">
                              <w:rPr>
                                <w:rFonts w:asciiTheme="majorHAnsi" w:hAnsiTheme="majorHAnsi"/>
                                <w:bCs/>
                                <w:color w:val="000000" w:themeColor="text1"/>
                                <w:sz w:val="24"/>
                                <w:szCs w:val="18"/>
                              </w:rPr>
                              <w:t xml:space="preserve">Kate Meyer, a sophomore at Sisseton High School, and Hunter Biel, a junior at Sisseton High School both received an award from the Roberts Conservation District for the 2023 Speech Contest.  The theme was “Backyard Conservation: Don’t Water it Down”. </w:t>
                            </w:r>
                          </w:p>
                          <w:p w14:paraId="15904006" w14:textId="77777777" w:rsidR="00CB6583" w:rsidRPr="00CB6583" w:rsidRDefault="00CB6583">
                            <w:pPr>
                              <w:rPr>
                                <w:rFonts w:asciiTheme="majorHAnsi" w:hAnsiTheme="maj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A2C2" id="Text Box 12" o:spid="_x0000_s1034" type="#_x0000_t202" style="position:absolute;left:0;text-align:left;margin-left:30pt;margin-top:14.35pt;width:274.5pt;height:12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QdNQIAAIQEAAAOAAAAZHJzL2Uyb0RvYy54bWysVE1v2zAMvQ/YfxB0XxynSdoZcYosRYYB&#10;QVsgHXpWZCkWIIuapMTOfv0o5XNdgQHDLjIpUo/kI+nJfddoshPOKzAlzXt9SoThUCmzKen3l8Wn&#10;O0p8YKZiGowo6V54ej/9+GHS2kIMoAZdCUcQxPiitSWtQ7BFlnlei4b5Hlhh0CjBNSyg6jZZ5ViL&#10;6I3OBv3+OGvBVdYBF97j7cPBSKcJX0rBw5OUXgSiS4q5hXS6dK7jmU0nrNg4ZmvFj2mwf8iiYcpg&#10;0DPUAwuMbJ36A6pR3IEHGXocmgykVFykGrCavP+mmlXNrEi1IDnenmny/w+WP+5W9tmR0H2BDhsY&#10;CWmtLzxexno66Zr4xUwJ2pHC/Zk20QXC8fJmeDfOR2jiaMtH40HeT8Rml+fW+fBVQEOiUFKHfUl0&#10;sd3SBwyJrieXGM2DVtVCaZ2UOAtirh3ZMeyiDilJfPGblzakLen4BvP4G8J68w4C4mmDiVyKj1Lo&#10;1h1RVUlvT8SsodojXw4Oo+QtXyisacl8eGYOZwd5wH0IT3hIDZgTHCVKanA/37uP/thStFLS4iyW&#10;1P/YMico0d8MNvtzPhzG4U3KcHQ7QMVdW9bXFrNt5oBE5bh5licx+gd9EqWD5hXXZhajookZjrFL&#10;Gk7iPBw2BNeOi9ksOeG4WhaWZmV5hI4cx469dK/M2WNbA07EI5ymlhVvunvwjS8NzLYBpEqtjzwf&#10;WD3Sj6OeJuK4lnGXrvXkdfl5TH8BAAD//wMAUEsDBBQABgAIAAAAIQCHXzrI3wAAAAkBAAAPAAAA&#10;ZHJzL2Rvd25yZXYueG1sTI/BTsMwEETvSPyDtUjcqE2JkjTEqSIQQoJKiNILNzdekoh4HcVum/49&#10;ywmOOzOafVOuZzeII06h96ThdqFAIDXe9tRq2H083eQgQjRkzeAJNZwxwLq6vChNYf2J3vG4ja3g&#10;EgqF0dDFOBZShqZDZ8LCj0jsffnJmcjn1Eo7mROXu0EulUqlMz3xh86M+NBh8709OA0vyad5vIuv&#10;eI40v9X1cz4mYaP19dVc34OIOMe/MPziMzpUzLT3B7JBDBpSxVOihmWegWA/VSsW9ixkSQayKuX/&#10;BdUPAAAA//8DAFBLAQItABQABgAIAAAAIQC2gziS/gAAAOEBAAATAAAAAAAAAAAAAAAAAAAAAABb&#10;Q29udGVudF9UeXBlc10ueG1sUEsBAi0AFAAGAAgAAAAhADj9If/WAAAAlAEAAAsAAAAAAAAAAAAA&#10;AAAALwEAAF9yZWxzLy5yZWxzUEsBAi0AFAAGAAgAAAAhAEMAdB01AgAAhAQAAA4AAAAAAAAAAAAA&#10;AAAALgIAAGRycy9lMm9Eb2MueG1sUEsBAi0AFAAGAAgAAAAhAIdfOsjfAAAACQEAAA8AAAAAAAAA&#10;AAAAAAAAjwQAAGRycy9kb3ducmV2LnhtbFBLBQYAAAAABAAEAPMAAACbBQAAAAA=&#10;" fillcolor="white [3201]" strokecolor="white [3212]" strokeweight=".5pt">
                <v:textbox>
                  <w:txbxContent>
                    <w:p w14:paraId="0EB34BD5" w14:textId="77777777" w:rsidR="00CB6583" w:rsidRPr="00CB6583" w:rsidRDefault="00CB6583" w:rsidP="00CB6583">
                      <w:pPr>
                        <w:spacing w:after="0"/>
                        <w:rPr>
                          <w:rFonts w:asciiTheme="majorHAnsi" w:hAnsiTheme="majorHAnsi"/>
                          <w:bCs/>
                          <w:color w:val="000000" w:themeColor="text1"/>
                          <w:sz w:val="24"/>
                          <w:szCs w:val="18"/>
                        </w:rPr>
                      </w:pPr>
                      <w:r w:rsidRPr="00CB6583">
                        <w:rPr>
                          <w:rFonts w:asciiTheme="majorHAnsi" w:hAnsiTheme="majorHAnsi"/>
                          <w:bCs/>
                          <w:color w:val="000000" w:themeColor="text1"/>
                          <w:sz w:val="24"/>
                          <w:szCs w:val="18"/>
                        </w:rPr>
                        <w:t xml:space="preserve">Kate Meyer, a sophomore at Sisseton High School, and Hunter Biel, a junior at Sisseton High School both received an award from the Roberts Conservation District for the 2023 Speech Contest.  The theme was “Backyard Conservation: Don’t Water it Down”. </w:t>
                      </w:r>
                    </w:p>
                    <w:p w14:paraId="15904006" w14:textId="77777777" w:rsidR="00CB6583" w:rsidRPr="00CB6583" w:rsidRDefault="00CB6583">
                      <w:pPr>
                        <w:rPr>
                          <w:rFonts w:asciiTheme="majorHAnsi" w:hAnsiTheme="majorHAnsi"/>
                          <w:sz w:val="24"/>
                          <w:szCs w:val="24"/>
                        </w:rPr>
                      </w:pPr>
                    </w:p>
                  </w:txbxContent>
                </v:textbox>
              </v:shape>
            </w:pict>
          </mc:Fallback>
        </mc:AlternateContent>
      </w:r>
      <w:r w:rsidR="00B46DBE" w:rsidRPr="00266370">
        <w:rPr>
          <w:bCs/>
          <w:noProof/>
          <w:color w:val="000000" w:themeColor="text1"/>
          <w:sz w:val="24"/>
          <w:szCs w:val="18"/>
        </w:rPr>
        <w:drawing>
          <wp:anchor distT="0" distB="0" distL="114300" distR="114300" simplePos="0" relativeHeight="251702272" behindDoc="0" locked="0" layoutInCell="1" allowOverlap="1" wp14:anchorId="5885961E" wp14:editId="2F582F42">
            <wp:simplePos x="0" y="0"/>
            <wp:positionH relativeFrom="column">
              <wp:posOffset>5276850</wp:posOffset>
            </wp:positionH>
            <wp:positionV relativeFrom="page">
              <wp:posOffset>6934200</wp:posOffset>
            </wp:positionV>
            <wp:extent cx="1182370" cy="1562100"/>
            <wp:effectExtent l="0" t="0" r="0" b="0"/>
            <wp:wrapSquare wrapText="bothSides"/>
            <wp:docPr id="1931048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2370" cy="1562100"/>
                    </a:xfrm>
                    <a:prstGeom prst="rect">
                      <a:avLst/>
                    </a:prstGeom>
                    <a:noFill/>
                    <a:ln>
                      <a:noFill/>
                    </a:ln>
                  </pic:spPr>
                </pic:pic>
              </a:graphicData>
            </a:graphic>
          </wp:anchor>
        </w:drawing>
      </w:r>
    </w:p>
    <w:p w14:paraId="166C62AC" w14:textId="154D3157" w:rsidR="00CB6583" w:rsidRDefault="00CB6583" w:rsidP="0036007E">
      <w:pPr>
        <w:ind w:left="540"/>
      </w:pPr>
      <w:r w:rsidRPr="00266370">
        <w:rPr>
          <w:bCs/>
          <w:noProof/>
          <w:color w:val="000000" w:themeColor="text1"/>
          <w:sz w:val="24"/>
          <w:szCs w:val="18"/>
        </w:rPr>
        <w:drawing>
          <wp:anchor distT="0" distB="0" distL="114300" distR="114300" simplePos="0" relativeHeight="251701248" behindDoc="0" locked="0" layoutInCell="1" allowOverlap="1" wp14:anchorId="34A73286" wp14:editId="214E857A">
            <wp:simplePos x="0" y="0"/>
            <wp:positionH relativeFrom="column">
              <wp:posOffset>4010025</wp:posOffset>
            </wp:positionH>
            <wp:positionV relativeFrom="paragraph">
              <wp:posOffset>8890</wp:posOffset>
            </wp:positionV>
            <wp:extent cx="1171575" cy="1552575"/>
            <wp:effectExtent l="0" t="0" r="9525" b="9525"/>
            <wp:wrapSquare wrapText="bothSides"/>
            <wp:docPr id="881499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71575" cy="1552575"/>
                    </a:xfrm>
                    <a:prstGeom prst="rect">
                      <a:avLst/>
                    </a:prstGeom>
                    <a:noFill/>
                    <a:ln>
                      <a:noFill/>
                    </a:ln>
                  </pic:spPr>
                </pic:pic>
              </a:graphicData>
            </a:graphic>
          </wp:anchor>
        </w:drawing>
      </w:r>
    </w:p>
    <w:p w14:paraId="6E7754CD" w14:textId="1E76B2AE" w:rsidR="00CB6583" w:rsidRDefault="00CB6583" w:rsidP="0036007E">
      <w:pPr>
        <w:ind w:left="540"/>
      </w:pPr>
    </w:p>
    <w:p w14:paraId="747E53AA" w14:textId="77777777" w:rsidR="00CB6583" w:rsidRDefault="00CB6583" w:rsidP="0036007E">
      <w:pPr>
        <w:ind w:left="540"/>
      </w:pPr>
    </w:p>
    <w:p w14:paraId="522DF66E" w14:textId="77777777" w:rsidR="00CB6583" w:rsidRDefault="00CB6583" w:rsidP="0036007E">
      <w:pPr>
        <w:ind w:left="540"/>
      </w:pPr>
    </w:p>
    <w:p w14:paraId="4D25BCA7" w14:textId="77777777" w:rsidR="00CB6583" w:rsidRDefault="00CB6583" w:rsidP="0036007E">
      <w:pPr>
        <w:ind w:left="540"/>
      </w:pPr>
    </w:p>
    <w:p w14:paraId="59B718AE" w14:textId="77777777" w:rsidR="00CB6583" w:rsidRDefault="00CB6583" w:rsidP="0036007E">
      <w:pPr>
        <w:ind w:left="540"/>
      </w:pPr>
    </w:p>
    <w:p w14:paraId="4614074C" w14:textId="57C29336" w:rsidR="00CB6583" w:rsidRDefault="00CB6583" w:rsidP="0036007E">
      <w:pPr>
        <w:ind w:left="540"/>
      </w:pPr>
    </w:p>
    <w:p w14:paraId="1579C2F5" w14:textId="5246F1BD" w:rsidR="00CB6583" w:rsidRDefault="00CB6583" w:rsidP="0036007E">
      <w:pPr>
        <w:ind w:left="540"/>
      </w:pPr>
    </w:p>
    <w:p w14:paraId="4CB7048F" w14:textId="31D1858B" w:rsidR="00CB6583" w:rsidRDefault="00CB6583" w:rsidP="0036007E">
      <w:pPr>
        <w:ind w:left="540"/>
      </w:pPr>
    </w:p>
    <w:p w14:paraId="24DCCCA1" w14:textId="47C59ADD" w:rsidR="00635889" w:rsidRDefault="00B46DBE" w:rsidP="0036007E">
      <w:pPr>
        <w:ind w:left="540"/>
      </w:pPr>
      <w:r>
        <w:rPr>
          <w:noProof/>
        </w:rPr>
        <w:drawing>
          <wp:anchor distT="0" distB="0" distL="114300" distR="114300" simplePos="0" relativeHeight="251711488" behindDoc="1" locked="0" layoutInCell="1" allowOverlap="1" wp14:anchorId="7DBC081E" wp14:editId="1B1AE52A">
            <wp:simplePos x="0" y="0"/>
            <wp:positionH relativeFrom="column">
              <wp:posOffset>3476625</wp:posOffset>
            </wp:positionH>
            <wp:positionV relativeFrom="paragraph">
              <wp:posOffset>622935</wp:posOffset>
            </wp:positionV>
            <wp:extent cx="2380615" cy="3115945"/>
            <wp:effectExtent l="0" t="0" r="635" b="8255"/>
            <wp:wrapNone/>
            <wp:docPr id="329580031"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80031" name="Picture 19" descr="Graphical user interface&#10;&#10;Description automatically generated"/>
                    <pic:cNvPicPr/>
                  </pic:nvPicPr>
                  <pic:blipFill>
                    <a:blip r:embed="rId22"/>
                    <a:stretch>
                      <a:fillRect/>
                    </a:stretch>
                  </pic:blipFill>
                  <pic:spPr>
                    <a:xfrm>
                      <a:off x="0" y="0"/>
                      <a:ext cx="2380615" cy="3115945"/>
                    </a:xfrm>
                    <a:prstGeom prst="rect">
                      <a:avLst/>
                    </a:prstGeom>
                  </pic:spPr>
                </pic:pic>
              </a:graphicData>
            </a:graphic>
          </wp:anchor>
        </w:drawing>
      </w:r>
    </w:p>
    <w:tbl>
      <w:tblPr>
        <w:tblW w:w="9000" w:type="dxa"/>
        <w:tblInd w:w="450" w:type="dxa"/>
        <w:tblBorders>
          <w:bottom w:val="single" w:sz="2" w:space="0" w:color="5ECCF3" w:themeColor="accent2"/>
        </w:tblBorders>
        <w:tblLook w:val="0600" w:firstRow="0" w:lastRow="0" w:firstColumn="0" w:lastColumn="0" w:noHBand="1" w:noVBand="1"/>
      </w:tblPr>
      <w:tblGrid>
        <w:gridCol w:w="9000"/>
      </w:tblGrid>
      <w:tr w:rsidR="00635889" w14:paraId="75BC6FB1" w14:textId="77777777" w:rsidTr="00F936F7">
        <w:tc>
          <w:tcPr>
            <w:tcW w:w="9000" w:type="dxa"/>
          </w:tcPr>
          <w:p w14:paraId="4753D26D" w14:textId="3EDDFC28" w:rsidR="00635889" w:rsidRPr="00CB6583" w:rsidRDefault="00635889" w:rsidP="00F936F7">
            <w:pPr>
              <w:pStyle w:val="Heading2"/>
            </w:pPr>
            <w:r>
              <w:lastRenderedPageBreak/>
              <w:t>Roberts Conservation Districts Scholarship Winner</w:t>
            </w:r>
          </w:p>
        </w:tc>
      </w:tr>
      <w:tr w:rsidR="00635889" w14:paraId="3745D007" w14:textId="77777777" w:rsidTr="00F936F7">
        <w:tc>
          <w:tcPr>
            <w:tcW w:w="9000" w:type="dxa"/>
          </w:tcPr>
          <w:p w14:paraId="5915E02C" w14:textId="77777777" w:rsidR="00635889" w:rsidRDefault="00635889" w:rsidP="00F936F7">
            <w:pPr>
              <w:pStyle w:val="Heading2"/>
            </w:pPr>
          </w:p>
        </w:tc>
      </w:tr>
    </w:tbl>
    <w:p w14:paraId="19EEE28A" w14:textId="2D15B0BA" w:rsidR="00B46DBE" w:rsidRDefault="00575808" w:rsidP="00575808">
      <w:pPr>
        <w:ind w:left="540"/>
      </w:pPr>
      <w:r>
        <w:rPr>
          <w:noProof/>
        </w:rPr>
        <w:drawing>
          <wp:anchor distT="0" distB="0" distL="114300" distR="114300" simplePos="0" relativeHeight="251738112" behindDoc="0" locked="0" layoutInCell="1" allowOverlap="1" wp14:anchorId="042EFCF2" wp14:editId="36F53AA5">
            <wp:simplePos x="0" y="0"/>
            <wp:positionH relativeFrom="column">
              <wp:posOffset>4391025</wp:posOffset>
            </wp:positionH>
            <wp:positionV relativeFrom="page">
              <wp:posOffset>1362075</wp:posOffset>
            </wp:positionV>
            <wp:extent cx="1544320" cy="1771650"/>
            <wp:effectExtent l="0" t="0" r="0" b="0"/>
            <wp:wrapTopAndBottom/>
            <wp:docPr id="1985777369"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77369" name="Picture 3" descr="Graphical user interface&#10;&#10;Description automatically generated"/>
                    <pic:cNvPicPr/>
                  </pic:nvPicPr>
                  <pic:blipFill>
                    <a:blip r:embed="rId22"/>
                    <a:stretch>
                      <a:fillRect/>
                    </a:stretch>
                  </pic:blipFill>
                  <pic:spPr>
                    <a:xfrm flipH="1">
                      <a:off x="0" y="0"/>
                      <a:ext cx="1544320" cy="177165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1710464" behindDoc="0" locked="0" layoutInCell="1" allowOverlap="1" wp14:anchorId="42DC37AE" wp14:editId="5DBDFC90">
                <wp:simplePos x="0" y="0"/>
                <wp:positionH relativeFrom="margin">
                  <wp:align>center</wp:align>
                </wp:positionH>
                <wp:positionV relativeFrom="paragraph">
                  <wp:posOffset>12065</wp:posOffset>
                </wp:positionV>
                <wp:extent cx="4181475" cy="1590675"/>
                <wp:effectExtent l="0" t="0" r="28575" b="28575"/>
                <wp:wrapNone/>
                <wp:docPr id="1711153788" name="Text Box 18"/>
                <wp:cNvGraphicFramePr/>
                <a:graphic xmlns:a="http://schemas.openxmlformats.org/drawingml/2006/main">
                  <a:graphicData uri="http://schemas.microsoft.com/office/word/2010/wordprocessingShape">
                    <wps:wsp>
                      <wps:cNvSpPr txBox="1"/>
                      <wps:spPr>
                        <a:xfrm>
                          <a:off x="0" y="0"/>
                          <a:ext cx="4181475" cy="1590675"/>
                        </a:xfrm>
                        <a:prstGeom prst="rect">
                          <a:avLst/>
                        </a:prstGeom>
                        <a:solidFill>
                          <a:schemeClr val="lt1"/>
                        </a:solidFill>
                        <a:ln w="6350">
                          <a:solidFill>
                            <a:schemeClr val="bg1"/>
                          </a:solidFill>
                        </a:ln>
                      </wps:spPr>
                      <wps:txbx>
                        <w:txbxContent>
                          <w:p w14:paraId="4E3CF537" w14:textId="1290EAAF" w:rsidR="00635889" w:rsidRPr="00635889" w:rsidRDefault="00B46DBE">
                            <w:pPr>
                              <w:rPr>
                                <w:rFonts w:asciiTheme="majorHAnsi" w:hAnsiTheme="majorHAnsi"/>
                                <w:sz w:val="24"/>
                                <w:szCs w:val="24"/>
                              </w:rPr>
                            </w:pPr>
                            <w:r>
                              <w:rPr>
                                <w:rFonts w:asciiTheme="majorHAnsi" w:hAnsiTheme="majorHAnsi"/>
                                <w:sz w:val="24"/>
                                <w:szCs w:val="24"/>
                              </w:rPr>
                              <w:t xml:space="preserve">Kaden Haubris from Wilmot, SD won our 2023 memorial scholarship. It is a $500 scholarship for Robets County high school seniors who plan to study an agricultural field at a post high school institution. Kaden was active in his local FFA &amp; 4H, he was his class VP, he attended the history fair, science fair, and math contest.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C37AE" id="Text Box 18" o:spid="_x0000_s1035" type="#_x0000_t202" style="position:absolute;left:0;text-align:left;margin-left:0;margin-top:.95pt;width:329.25pt;height:125.25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8FMOQIAAIQEAAAOAAAAZHJzL2Uyb0RvYy54bWysVE1v2zAMvQ/YfxB0X2xnSZoacYosRYYB&#10;RVsgHXpWZCk2IIuapMTOfv0oOV/tehp2UUiRfiIfHzO76xpF9sK6GnRBs0FKidAcylpvC/rzZfVl&#10;SonzTJdMgRYFPQhH7+afP81ak4shVKBKYQmCaJe3pqCV9yZPEscr0TA3ACM0BiXYhnl07TYpLWsR&#10;vVHJME0nSQu2NBa4cA5v7/sgnUd8KQX3T1I64YkqKNbm42njuQlnMp+xfGuZqWp+LIP9QxUNqzU+&#10;eoa6Z56Rna3/gmpqbsGB9AMOTQJS1lzEHrCbLH3XzbpiRsRekBxnzjS5/wfLH/dr82yJ775BhwMM&#10;hLTG5Q4vQz+dtE34xUoJxpHCw5k20XnC8XKUTbPRzZgSjrFsfJtO0EGc5PK5sc5/F9CQYBTU4lwi&#10;XWz/4HyfekoJrzlQdbmqlYpO0IJYKkv2DKeofCwSwd9kKU3agk6+jtMI/CYW1XRB2Gw/QEA8pbHm&#10;S/PB8t2mI3VZ0OmJmA2UB+TLQi8lZ/iqxp4emPPPzKJ2kCLcB/+Eh1SANcHRoqQC+/uj+5CPI8Uo&#10;JS1qsaDu145ZQYn6oXHYt9loFMQbndH4ZoiOvY5sriN61ywBicpw8wyPZsj36mRKC80rrs0ivIoh&#10;pjm+XVB/Mpe+3xBcOy4Wi5iEcjXMP+i14QE6DCZM7KV7ZdYcx+pREY9wUi3L3023zw1faljsPMg6&#10;jj7w3LN6pB+lHsVzXMuwS9d+zLr8ecz/AAAA//8DAFBLAwQUAAYACAAAACEANi+0a90AAAAGAQAA&#10;DwAAAGRycy9kb3ducmV2LnhtbEyPQU+DQBCF7yb+h82YeLOLCA1FloZojIk2MdZevE1hBCI7S9ht&#10;S/+940mP897Le98U69kO6kiT7x0buF1EoIhr1/TcGth9PN1koHxAbnBwTAbO5GFdXl4UmDfuxO90&#10;3IZWSQn7HA10IYy51r7uyKJfuJFYvC83WQxyTq1uJjxJuR10HEVLbbFnWehwpIeO6u/twRp4ST7x&#10;8S680jnw/FZVz9mY+I0x11dzdQ8q0Bz+wvCLL+hQCtPeHbjxajAgjwRRV6DEXKZZCmpvIE7jBHRZ&#10;6P/45Q8AAAD//wMAUEsBAi0AFAAGAAgAAAAhALaDOJL+AAAA4QEAABMAAAAAAAAAAAAAAAAAAAAA&#10;AFtDb250ZW50X1R5cGVzXS54bWxQSwECLQAUAAYACAAAACEAOP0h/9YAAACUAQAACwAAAAAAAAAA&#10;AAAAAAAvAQAAX3JlbHMvLnJlbHNQSwECLQAUAAYACAAAACEARcPBTDkCAACEBAAADgAAAAAAAAAA&#10;AAAAAAAuAgAAZHJzL2Uyb0RvYy54bWxQSwECLQAUAAYACAAAACEANi+0a90AAAAGAQAADwAAAAAA&#10;AAAAAAAAAACTBAAAZHJzL2Rvd25yZXYueG1sUEsFBgAAAAAEAAQA8wAAAJ0FAAAAAA==&#10;" fillcolor="white [3201]" strokecolor="white [3212]" strokeweight=".5pt">
                <v:textbox>
                  <w:txbxContent>
                    <w:p w14:paraId="4E3CF537" w14:textId="1290EAAF" w:rsidR="00635889" w:rsidRPr="00635889" w:rsidRDefault="00B46DBE">
                      <w:pPr>
                        <w:rPr>
                          <w:rFonts w:asciiTheme="majorHAnsi" w:hAnsiTheme="majorHAnsi"/>
                          <w:sz w:val="24"/>
                          <w:szCs w:val="24"/>
                        </w:rPr>
                      </w:pPr>
                      <w:r>
                        <w:rPr>
                          <w:rFonts w:asciiTheme="majorHAnsi" w:hAnsiTheme="majorHAnsi"/>
                          <w:sz w:val="24"/>
                          <w:szCs w:val="24"/>
                        </w:rPr>
                        <w:t xml:space="preserve">Kaden Haubris from Wilmot, SD won our 2023 memorial scholarship. It is a $500 scholarship for Robets County high school seniors who plan to study an agricultural field at a post high school institution. Kaden was active in his local FFA &amp; 4H, he was his class VP, he attended the history fair, science fair, and math contest. </w:t>
                      </w:r>
                    </w:p>
                  </w:txbxContent>
                </v:textbox>
                <w10:wrap anchorx="margin"/>
              </v:shape>
            </w:pict>
          </mc:Fallback>
        </mc:AlternateContent>
      </w:r>
    </w:p>
    <w:p w14:paraId="45D6D605" w14:textId="72DCDC88" w:rsidR="00B46DBE" w:rsidRDefault="00B46DBE" w:rsidP="0036007E">
      <w:pPr>
        <w:ind w:left="540"/>
      </w:pPr>
    </w:p>
    <w:p w14:paraId="0F7E5973" w14:textId="1BCB46A0" w:rsidR="00B46DBE" w:rsidRDefault="00B46DBE" w:rsidP="0036007E">
      <w:pPr>
        <w:ind w:left="540"/>
      </w:pPr>
    </w:p>
    <w:tbl>
      <w:tblPr>
        <w:tblW w:w="9000" w:type="dxa"/>
        <w:tblInd w:w="450" w:type="dxa"/>
        <w:tblBorders>
          <w:bottom w:val="single" w:sz="2" w:space="0" w:color="5ECCF3" w:themeColor="accent2"/>
        </w:tblBorders>
        <w:tblLook w:val="0600" w:firstRow="0" w:lastRow="0" w:firstColumn="0" w:lastColumn="0" w:noHBand="1" w:noVBand="1"/>
      </w:tblPr>
      <w:tblGrid>
        <w:gridCol w:w="9000"/>
      </w:tblGrid>
      <w:tr w:rsidR="00C75EBF" w14:paraId="12642CDC" w14:textId="77777777" w:rsidTr="00F936F7">
        <w:tc>
          <w:tcPr>
            <w:tcW w:w="9000" w:type="dxa"/>
          </w:tcPr>
          <w:p w14:paraId="05E08BE9" w14:textId="62031512" w:rsidR="00C75EBF" w:rsidRPr="00CB6583" w:rsidRDefault="00C75EBF" w:rsidP="00F936F7">
            <w:pPr>
              <w:pStyle w:val="Heading2"/>
            </w:pPr>
            <w:r>
              <w:t>Arbor Day Activities</w:t>
            </w:r>
          </w:p>
        </w:tc>
      </w:tr>
      <w:tr w:rsidR="00C75EBF" w14:paraId="7AD32A40" w14:textId="77777777" w:rsidTr="00F936F7">
        <w:tc>
          <w:tcPr>
            <w:tcW w:w="9000" w:type="dxa"/>
          </w:tcPr>
          <w:p w14:paraId="2819A4C7" w14:textId="021C02F6" w:rsidR="00C75EBF" w:rsidRDefault="00C75EBF" w:rsidP="00F936F7">
            <w:pPr>
              <w:pStyle w:val="Heading2"/>
            </w:pPr>
          </w:p>
        </w:tc>
      </w:tr>
    </w:tbl>
    <w:p w14:paraId="2704E6AD" w14:textId="70D26A12" w:rsidR="009865D8" w:rsidRDefault="009865D8" w:rsidP="00C75EBF"/>
    <w:p w14:paraId="5E0EB508" w14:textId="6C51563F" w:rsidR="00C75EBF" w:rsidRDefault="00C75EBF" w:rsidP="00C75EBF">
      <w:r>
        <w:rPr>
          <w:noProof/>
        </w:rPr>
        <w:drawing>
          <wp:anchor distT="0" distB="0" distL="114300" distR="114300" simplePos="0" relativeHeight="251706368" behindDoc="0" locked="0" layoutInCell="1" allowOverlap="1" wp14:anchorId="3D97FC41" wp14:editId="081025D9">
            <wp:simplePos x="0" y="0"/>
            <wp:positionH relativeFrom="column">
              <wp:posOffset>-143510</wp:posOffset>
            </wp:positionH>
            <wp:positionV relativeFrom="paragraph">
              <wp:posOffset>145415</wp:posOffset>
            </wp:positionV>
            <wp:extent cx="2524125" cy="1892935"/>
            <wp:effectExtent l="0" t="0" r="9525" b="0"/>
            <wp:wrapSquare wrapText="bothSides"/>
            <wp:docPr id="817122434" name="Picture 81712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2524125" cy="1892935"/>
                    </a:xfrm>
                    <a:prstGeom prst="rect">
                      <a:avLst/>
                    </a:prstGeom>
                  </pic:spPr>
                </pic:pic>
              </a:graphicData>
            </a:graphic>
            <wp14:sizeRelH relativeFrom="margin">
              <wp14:pctWidth>0</wp14:pctWidth>
            </wp14:sizeRelH>
            <wp14:sizeRelV relativeFrom="margin">
              <wp14:pctHeight>0</wp14:pctHeight>
            </wp14:sizeRelV>
          </wp:anchor>
        </w:drawing>
      </w:r>
    </w:p>
    <w:p w14:paraId="7113D3BC" w14:textId="68E452AF" w:rsidR="00C75EBF" w:rsidRPr="00C75EBF" w:rsidRDefault="00B46DBE" w:rsidP="00C75EBF">
      <w:r>
        <w:rPr>
          <w:noProof/>
        </w:rPr>
        <mc:AlternateContent>
          <mc:Choice Requires="wps">
            <w:drawing>
              <wp:anchor distT="0" distB="0" distL="114300" distR="114300" simplePos="0" relativeHeight="251704320" behindDoc="0" locked="0" layoutInCell="1" allowOverlap="1" wp14:anchorId="5EA4E790" wp14:editId="7FB3636E">
                <wp:simplePos x="0" y="0"/>
                <wp:positionH relativeFrom="margin">
                  <wp:posOffset>2476500</wp:posOffset>
                </wp:positionH>
                <wp:positionV relativeFrom="paragraph">
                  <wp:posOffset>1905</wp:posOffset>
                </wp:positionV>
                <wp:extent cx="4057650" cy="3829050"/>
                <wp:effectExtent l="0" t="0" r="19050" b="19050"/>
                <wp:wrapNone/>
                <wp:docPr id="1134717884" name="Text Box 11"/>
                <wp:cNvGraphicFramePr/>
                <a:graphic xmlns:a="http://schemas.openxmlformats.org/drawingml/2006/main">
                  <a:graphicData uri="http://schemas.microsoft.com/office/word/2010/wordprocessingShape">
                    <wps:wsp>
                      <wps:cNvSpPr txBox="1"/>
                      <wps:spPr>
                        <a:xfrm>
                          <a:off x="0" y="0"/>
                          <a:ext cx="4057650" cy="3829050"/>
                        </a:xfrm>
                        <a:prstGeom prst="rect">
                          <a:avLst/>
                        </a:prstGeom>
                        <a:solidFill>
                          <a:schemeClr val="lt1"/>
                        </a:solidFill>
                        <a:ln w="6350">
                          <a:solidFill>
                            <a:schemeClr val="bg1"/>
                          </a:solidFill>
                        </a:ln>
                      </wps:spPr>
                      <wps:txbx>
                        <w:txbxContent>
                          <w:p w14:paraId="5995CE35" w14:textId="4374391C" w:rsidR="00C75EBF" w:rsidRPr="00C75EBF" w:rsidRDefault="00C75EBF" w:rsidP="00C75EBF">
                            <w:pPr>
                              <w:rPr>
                                <w:rFonts w:asciiTheme="majorHAnsi" w:hAnsiTheme="majorHAnsi"/>
                                <w:sz w:val="24"/>
                                <w:szCs w:val="24"/>
                              </w:rPr>
                            </w:pPr>
                            <w:r w:rsidRPr="00C75EBF">
                              <w:rPr>
                                <w:rFonts w:asciiTheme="majorHAnsi" w:hAnsiTheme="majorHAnsi"/>
                                <w:sz w:val="24"/>
                                <w:szCs w:val="24"/>
                              </w:rPr>
                              <w:t xml:space="preserve">In April, Roberts Conservation District promoted Arbor Day in </w:t>
                            </w:r>
                            <w:r w:rsidR="00811705">
                              <w:rPr>
                                <w:rFonts w:asciiTheme="majorHAnsi" w:hAnsiTheme="majorHAnsi"/>
                                <w:sz w:val="24"/>
                                <w:szCs w:val="24"/>
                              </w:rPr>
                              <w:t xml:space="preserve">3 of the 5 area schools. </w:t>
                            </w:r>
                            <w:r w:rsidRPr="00C75EBF">
                              <w:rPr>
                                <w:rFonts w:asciiTheme="majorHAnsi" w:hAnsiTheme="majorHAnsi"/>
                                <w:sz w:val="24"/>
                                <w:szCs w:val="24"/>
                              </w:rPr>
                              <w:t xml:space="preserve"> Around 150 students in the county received a Bur Oak seedling to celebrate. Bur Oaks are a longevity tree with yellow fall color. Arbor Day this year was April 28</w:t>
                            </w:r>
                            <w:r w:rsidRPr="00C75EBF">
                              <w:rPr>
                                <w:rFonts w:asciiTheme="majorHAnsi" w:hAnsiTheme="majorHAnsi"/>
                                <w:sz w:val="24"/>
                                <w:szCs w:val="24"/>
                                <w:vertAlign w:val="superscript"/>
                              </w:rPr>
                              <w:t>th</w:t>
                            </w:r>
                            <w:r w:rsidRPr="00C75EBF">
                              <w:rPr>
                                <w:rFonts w:asciiTheme="majorHAnsi" w:hAnsiTheme="majorHAnsi"/>
                                <w:sz w:val="24"/>
                                <w:szCs w:val="24"/>
                              </w:rPr>
                              <w:t xml:space="preserve">, 2023. </w:t>
                            </w:r>
                          </w:p>
                          <w:p w14:paraId="6314BD30" w14:textId="77777777" w:rsidR="00C75EBF" w:rsidRPr="00C75EBF" w:rsidRDefault="00C75EBF" w:rsidP="00C75EBF">
                            <w:pPr>
                              <w:rPr>
                                <w:rFonts w:asciiTheme="majorHAnsi" w:hAnsiTheme="majorHAnsi"/>
                                <w:sz w:val="24"/>
                                <w:szCs w:val="24"/>
                              </w:rPr>
                            </w:pPr>
                            <w:r w:rsidRPr="00C75EBF">
                              <w:rPr>
                                <w:rFonts w:asciiTheme="majorHAnsi" w:hAnsiTheme="majorHAnsi"/>
                                <w:sz w:val="24"/>
                                <w:szCs w:val="24"/>
                              </w:rPr>
                              <w:t xml:space="preserve">The first Arbor Day was established in Nebraska by J. Sterling Morton in 1872. An estimated 1 million trees were planted in NE that day. RCD District Manager, Kristin Pester, and District Technician Carrie Ewalt provided information about Arbor Day history, and the growth stages of a tree.  A tree trunk cutting was passed around showing the students the rings and bark of a tree. Our area service forester, Hunter Pecard presented at Summit school. </w:t>
                            </w:r>
                          </w:p>
                          <w:p w14:paraId="22C62B94" w14:textId="77777777" w:rsidR="00C75EBF" w:rsidRDefault="00C75EBF" w:rsidP="00C75E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4E790" id="_x0000_s1036" type="#_x0000_t202" style="position:absolute;margin-left:195pt;margin-top:.15pt;width:319.5pt;height:301.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68CNAIAAIQEAAAOAAAAZHJzL2Uyb0RvYy54bWysVN9v2jAQfp+0/8Hy+0igQEtEqBgV0yTU&#10;VqJTn41jk0iOz7MNCfvrd3b41a7SpGkv5s53+Xz33XdM79takb2wrgKd034vpURoDkWltzn98bL8&#10;ckeJ80wXTIEWOT0IR+9nnz9NG5OJAZSgCmEJgmiXNSanpfcmSxLHS1Ez1wMjNAYl2Jp5dO02KSxr&#10;EL1WySBNx0kDtjAWuHAObx+6IJ1FfCkF909SOuGJyinW5uNp47kJZzKbsmxrmSkrfiyD/UMVNas0&#10;PnqGemCekZ2t/oCqK27BgfQ9DnUCUlZcxB6wm376rpt1yYyIvSA5zpxpcv8Plj/u1+bZEt9+hRYH&#10;GAhpjMscXoZ+Wmnr8IuVEowjhYczbaL1hOPlMB3djkcY4hi7uRtMUnQQJ7l8bqzz3wTUJBg5tTiX&#10;SBfbr5zvUk8p4TUHqiqWlVLRCVoQC2XJnuEUlY9FIvibLKVJk9PxDT79N4TN9gMExFMaa740Hyzf&#10;blpSFTmdnIjZQHFAvix0UnKGLyvsacWcf2YWtYM84D74JzykAqwJjhYlJdhfH92HfBwpRilpUIs5&#10;dT93zApK1HeNw570h8Mg3ugMR7cDdOx1ZHMd0bt6AUhUHzfP8GiGfK9OprRQv+LazMOrGGKa49s5&#10;9Sdz4bsNwbXjYj6PSShXw/xKrw0P0IHjMLGX9pVZcxyrR0U8wkm1LHs33S43fKlhvvMgqzj6wHPH&#10;6pF+lHoUz3Etwy5d+zHr8ucx+w0AAP//AwBQSwMEFAAGAAgAAAAhALq0WgXdAAAACQEAAA8AAABk&#10;cnMvZG93bnJldi54bWxMj0FLw0AQhe+C/2EZwZvdtSmljdmUoIiggli9eJtmxySYnQ3ZaZv+e7cn&#10;vc3jPd58r9hMvlcHGmMX2MLtzIAiroPruLHw+fF4swIVBdlhH5gsnCjCpry8KDB34cjvdNhKo1IJ&#10;xxwttCJDrnWsW/IYZ2EgTt53GD1KkmOj3YjHVO57PTdmqT12nD60ONB9S/XPdu8tPC++8CGTFzoJ&#10;T29V9bQaFvHV2uurqboDJTTJXxjO+AkdysS0C3t2UfUWsrVJWyQdoM62ma+T3llYmiwDXRb6/4Ly&#10;FwAA//8DAFBLAQItABQABgAIAAAAIQC2gziS/gAAAOEBAAATAAAAAAAAAAAAAAAAAAAAAABbQ29u&#10;dGVudF9UeXBlc10ueG1sUEsBAi0AFAAGAAgAAAAhADj9If/WAAAAlAEAAAsAAAAAAAAAAAAAAAAA&#10;LwEAAF9yZWxzLy5yZWxzUEsBAi0AFAAGAAgAAAAhAOpfrwI0AgAAhAQAAA4AAAAAAAAAAAAAAAAA&#10;LgIAAGRycy9lMm9Eb2MueG1sUEsBAi0AFAAGAAgAAAAhALq0WgXdAAAACQEAAA8AAAAAAAAAAAAA&#10;AAAAjgQAAGRycy9kb3ducmV2LnhtbFBLBQYAAAAABAAEAPMAAACYBQAAAAA=&#10;" fillcolor="white [3201]" strokecolor="white [3212]" strokeweight=".5pt">
                <v:textbox>
                  <w:txbxContent>
                    <w:p w14:paraId="5995CE35" w14:textId="4374391C" w:rsidR="00C75EBF" w:rsidRPr="00C75EBF" w:rsidRDefault="00C75EBF" w:rsidP="00C75EBF">
                      <w:pPr>
                        <w:rPr>
                          <w:rFonts w:asciiTheme="majorHAnsi" w:hAnsiTheme="majorHAnsi"/>
                          <w:sz w:val="24"/>
                          <w:szCs w:val="24"/>
                        </w:rPr>
                      </w:pPr>
                      <w:r w:rsidRPr="00C75EBF">
                        <w:rPr>
                          <w:rFonts w:asciiTheme="majorHAnsi" w:hAnsiTheme="majorHAnsi"/>
                          <w:sz w:val="24"/>
                          <w:szCs w:val="24"/>
                        </w:rPr>
                        <w:t xml:space="preserve">In April, Roberts Conservation District promoted Arbor Day in </w:t>
                      </w:r>
                      <w:r w:rsidR="00811705">
                        <w:rPr>
                          <w:rFonts w:asciiTheme="majorHAnsi" w:hAnsiTheme="majorHAnsi"/>
                          <w:sz w:val="24"/>
                          <w:szCs w:val="24"/>
                        </w:rPr>
                        <w:t xml:space="preserve">3 of the 5 area schools. </w:t>
                      </w:r>
                      <w:r w:rsidRPr="00C75EBF">
                        <w:rPr>
                          <w:rFonts w:asciiTheme="majorHAnsi" w:hAnsiTheme="majorHAnsi"/>
                          <w:sz w:val="24"/>
                          <w:szCs w:val="24"/>
                        </w:rPr>
                        <w:t xml:space="preserve"> Around 150 students in the county received a Bur Oak seedling to celebrate. Bur Oaks are a longevity tree with yellow fall color. Arbor Day this year was April 28</w:t>
                      </w:r>
                      <w:r w:rsidRPr="00C75EBF">
                        <w:rPr>
                          <w:rFonts w:asciiTheme="majorHAnsi" w:hAnsiTheme="majorHAnsi"/>
                          <w:sz w:val="24"/>
                          <w:szCs w:val="24"/>
                          <w:vertAlign w:val="superscript"/>
                        </w:rPr>
                        <w:t>th</w:t>
                      </w:r>
                      <w:r w:rsidRPr="00C75EBF">
                        <w:rPr>
                          <w:rFonts w:asciiTheme="majorHAnsi" w:hAnsiTheme="majorHAnsi"/>
                          <w:sz w:val="24"/>
                          <w:szCs w:val="24"/>
                        </w:rPr>
                        <w:t xml:space="preserve">, 2023. </w:t>
                      </w:r>
                    </w:p>
                    <w:p w14:paraId="6314BD30" w14:textId="77777777" w:rsidR="00C75EBF" w:rsidRPr="00C75EBF" w:rsidRDefault="00C75EBF" w:rsidP="00C75EBF">
                      <w:pPr>
                        <w:rPr>
                          <w:rFonts w:asciiTheme="majorHAnsi" w:hAnsiTheme="majorHAnsi"/>
                          <w:sz w:val="24"/>
                          <w:szCs w:val="24"/>
                        </w:rPr>
                      </w:pPr>
                      <w:r w:rsidRPr="00C75EBF">
                        <w:rPr>
                          <w:rFonts w:asciiTheme="majorHAnsi" w:hAnsiTheme="majorHAnsi"/>
                          <w:sz w:val="24"/>
                          <w:szCs w:val="24"/>
                        </w:rPr>
                        <w:t xml:space="preserve">The first Arbor Day was established in Nebraska by J. Sterling Morton in 1872. An estimated 1 million trees were planted in NE that day. RCD District Manager, Kristin Pester, and District Technician Carrie Ewalt provided information about Arbor Day history, and the growth stages of a tree.  A tree trunk cutting was passed around showing the students the rings and bark of a tree. Our area service forester, Hunter Pecard presented at Summit school. </w:t>
                      </w:r>
                    </w:p>
                    <w:p w14:paraId="22C62B94" w14:textId="77777777" w:rsidR="00C75EBF" w:rsidRDefault="00C75EBF" w:rsidP="00C75EBF"/>
                  </w:txbxContent>
                </v:textbox>
                <w10:wrap anchorx="margin"/>
              </v:shape>
            </w:pict>
          </mc:Fallback>
        </mc:AlternateContent>
      </w:r>
    </w:p>
    <w:p w14:paraId="71526377" w14:textId="5088701F" w:rsidR="00C75EBF" w:rsidRPr="00C75EBF" w:rsidRDefault="00C75EBF" w:rsidP="00C75EBF"/>
    <w:p w14:paraId="2EC1BD98" w14:textId="18714C39" w:rsidR="00C75EBF" w:rsidRPr="00C75EBF" w:rsidRDefault="00C75EBF" w:rsidP="00C75EBF"/>
    <w:p w14:paraId="02731FCA" w14:textId="30C26372" w:rsidR="00C75EBF" w:rsidRPr="00C75EBF" w:rsidRDefault="00C75EBF" w:rsidP="00C75EBF"/>
    <w:p w14:paraId="67D18238" w14:textId="7147ACC8" w:rsidR="00C75EBF" w:rsidRPr="00C75EBF" w:rsidRDefault="00C75EBF" w:rsidP="00C75EBF"/>
    <w:p w14:paraId="4D3DF246" w14:textId="6A4C403F" w:rsidR="00C75EBF" w:rsidRPr="00C75EBF" w:rsidRDefault="00C75EBF" w:rsidP="00C75EBF"/>
    <w:p w14:paraId="577B54BD" w14:textId="6B20778F" w:rsidR="00C75EBF" w:rsidRPr="00C75EBF" w:rsidRDefault="00C75EBF" w:rsidP="00C75EBF"/>
    <w:p w14:paraId="010B126E" w14:textId="2B9AAC40" w:rsidR="00C75EBF" w:rsidRPr="00C75EBF" w:rsidRDefault="00C75EBF" w:rsidP="00C75EBF"/>
    <w:p w14:paraId="374ABCBD" w14:textId="020E71B5" w:rsidR="00C75EBF" w:rsidRPr="00C75EBF" w:rsidRDefault="00575808" w:rsidP="00C75EBF">
      <w:r>
        <w:rPr>
          <w:noProof/>
        </w:rPr>
        <mc:AlternateContent>
          <mc:Choice Requires="wps">
            <w:drawing>
              <wp:anchor distT="0" distB="0" distL="114300" distR="114300" simplePos="0" relativeHeight="251739136" behindDoc="0" locked="0" layoutInCell="1" allowOverlap="1" wp14:anchorId="7F2CCFE4" wp14:editId="3D2FAA31">
                <wp:simplePos x="0" y="0"/>
                <wp:positionH relativeFrom="column">
                  <wp:posOffset>-38100</wp:posOffset>
                </wp:positionH>
                <wp:positionV relativeFrom="paragraph">
                  <wp:posOffset>182880</wp:posOffset>
                </wp:positionV>
                <wp:extent cx="2343150" cy="533400"/>
                <wp:effectExtent l="0" t="0" r="19050" b="19050"/>
                <wp:wrapNone/>
                <wp:docPr id="1224366707" name="Text Box 4"/>
                <wp:cNvGraphicFramePr/>
                <a:graphic xmlns:a="http://schemas.openxmlformats.org/drawingml/2006/main">
                  <a:graphicData uri="http://schemas.microsoft.com/office/word/2010/wordprocessingShape">
                    <wps:wsp>
                      <wps:cNvSpPr txBox="1"/>
                      <wps:spPr>
                        <a:xfrm>
                          <a:off x="0" y="0"/>
                          <a:ext cx="2343150" cy="533400"/>
                        </a:xfrm>
                        <a:prstGeom prst="rect">
                          <a:avLst/>
                        </a:prstGeom>
                        <a:solidFill>
                          <a:schemeClr val="lt1"/>
                        </a:solidFill>
                        <a:ln w="6350">
                          <a:solidFill>
                            <a:prstClr val="black"/>
                          </a:solidFill>
                        </a:ln>
                      </wps:spPr>
                      <wps:txbx>
                        <w:txbxContent>
                          <w:p w14:paraId="28059F6E" w14:textId="77777777" w:rsidR="00575808" w:rsidRPr="00F47F5F" w:rsidRDefault="00575808" w:rsidP="00575808">
                            <w:pPr>
                              <w:rPr>
                                <w:rFonts w:asciiTheme="majorHAnsi" w:hAnsiTheme="majorHAnsi"/>
                                <w:i/>
                                <w:iCs/>
                                <w:sz w:val="24"/>
                                <w:szCs w:val="24"/>
                              </w:rPr>
                            </w:pPr>
                            <w:r w:rsidRPr="00F47F5F">
                              <w:rPr>
                                <w:rFonts w:asciiTheme="majorHAnsi" w:hAnsiTheme="majorHAnsi"/>
                                <w:i/>
                                <w:iCs/>
                                <w:sz w:val="24"/>
                                <w:szCs w:val="24"/>
                              </w:rPr>
                              <w:t>Pictured: Summit 4th grade with Area Forester presenting: Hunter Pecard.</w:t>
                            </w:r>
                          </w:p>
                          <w:p w14:paraId="2A55C0CB" w14:textId="77777777" w:rsidR="00575808" w:rsidRDefault="005758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2CCFE4" id="Text Box 4" o:spid="_x0000_s1037" type="#_x0000_t202" style="position:absolute;margin-left:-3pt;margin-top:14.4pt;width:184.5pt;height:42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uVVOQIAAIQEAAAOAAAAZHJzL2Uyb0RvYy54bWysVEtv2zAMvg/YfxB0X5xn1xlxiixFhgFB&#10;WyAdelZkKRYmi5qkxM5+/Sg5r7Y7DbvIpEh9JD+Snt61tSZ74bwCU9BBr0+JMBxKZbYF/fG8/HRL&#10;iQ/MlEyDEQU9CE/vZh8/TBubiyFUoEvhCIIYnze2oFUINs8yzytRM98DKwwaJbiaBVTdNisdaxC9&#10;1tmw37/JGnCldcCF93h73xnpLOFLKXh4lNKLQHRBMbeQTpfOTTyz2ZTlW8dspfgxDfYPWdRMGQx6&#10;hrpngZGdU++gasUdeJChx6HOQErFRaoBqxn031SzrpgVqRYkx9szTf7/wfKH/do+ORLar9BiAyMh&#10;jfW5x8tYTytdHb+YKUE7Ung40ybaQDheDkfj0WCCJo62yWg07ides8tr63z4JqAmUSiow7Yktth+&#10;5QNGRNeTSwzmQatyqbROShwFsdCO7Bk2UYeUI7545aUNaQp6M8I03iFE6PP7jWb8Z6zyNQJq2uDl&#10;pfYohXbTElViicMTMRsoD8iXg26UvOVLhfgr5sMTczg7yAPuQ3jEQ2rApOAoUVKB+/23++iPLUUr&#10;JQ3OYkH9rx1zghL93WCzvwzG4zi8SRlPPg9RcdeWzbXF7OoFIFMD3DzLkxj9gz6J0kH9gmszj1HR&#10;xAzH2AUNJ3ERug3BteNiPk9OOK6WhZVZWx6hI8mR1+f2hTl77GvAiXiA09Sy/E17O9/40sB8F0Cq&#10;1PtIdMfqkX8c9dSe41rGXbrWk9fl5zH7AwAA//8DAFBLAwQUAAYACAAAACEAkDtgZNsAAAAJAQAA&#10;DwAAAGRycy9kb3ducmV2LnhtbEyPwU7DMBBE70j8g7VI3FqnqRSZEKcCVLhwoiDObry1LWI7st00&#10;/D3LCY47M5qd1+0WP7IZU3YxSNisK2AYhqhdMBI+3p9XAlguKmg1xoASvjHDrr++6lSr4yW84Xwo&#10;hlFJyK2SYEuZWs7zYNGrvI4TBvJOMXlV6EyG66QuVO5HXldVw71ygT5YNeGTxeHrcPYS9o/mzgxC&#10;JbsX2rl5+Ty9mhcpb2+Wh3tgBZfyF4bf+TQdetp0jOegMxslrBpCKRJqQQTkb5stCUcKbmoBvO/4&#10;f4L+BwAA//8DAFBLAQItABQABgAIAAAAIQC2gziS/gAAAOEBAAATAAAAAAAAAAAAAAAAAAAAAABb&#10;Q29udGVudF9UeXBlc10ueG1sUEsBAi0AFAAGAAgAAAAhADj9If/WAAAAlAEAAAsAAAAAAAAAAAAA&#10;AAAALwEAAF9yZWxzLy5yZWxzUEsBAi0AFAAGAAgAAAAhAKiO5VU5AgAAhAQAAA4AAAAAAAAAAAAA&#10;AAAALgIAAGRycy9lMm9Eb2MueG1sUEsBAi0AFAAGAAgAAAAhAJA7YGTbAAAACQEAAA8AAAAAAAAA&#10;AAAAAAAAkwQAAGRycy9kb3ducmV2LnhtbFBLBQYAAAAABAAEAPMAAACbBQAAAAA=&#10;" fillcolor="white [3201]" strokeweight=".5pt">
                <v:textbox>
                  <w:txbxContent>
                    <w:p w14:paraId="28059F6E" w14:textId="77777777" w:rsidR="00575808" w:rsidRPr="00F47F5F" w:rsidRDefault="00575808" w:rsidP="00575808">
                      <w:pPr>
                        <w:rPr>
                          <w:rFonts w:asciiTheme="majorHAnsi" w:hAnsiTheme="majorHAnsi"/>
                          <w:i/>
                          <w:iCs/>
                          <w:sz w:val="24"/>
                          <w:szCs w:val="24"/>
                        </w:rPr>
                      </w:pPr>
                      <w:r w:rsidRPr="00F47F5F">
                        <w:rPr>
                          <w:rFonts w:asciiTheme="majorHAnsi" w:hAnsiTheme="majorHAnsi"/>
                          <w:i/>
                          <w:iCs/>
                          <w:sz w:val="24"/>
                          <w:szCs w:val="24"/>
                        </w:rPr>
                        <w:t>Pictured: Summit 4th grade with Area Forester presenting: Hunter Pecard.</w:t>
                      </w:r>
                    </w:p>
                    <w:p w14:paraId="2A55C0CB" w14:textId="77777777" w:rsidR="00575808" w:rsidRDefault="00575808"/>
                  </w:txbxContent>
                </v:textbox>
              </v:shape>
            </w:pict>
          </mc:Fallback>
        </mc:AlternateContent>
      </w:r>
    </w:p>
    <w:p w14:paraId="6F0CB42B" w14:textId="76488CA8" w:rsidR="00C75EBF" w:rsidRDefault="00C75EBF" w:rsidP="00C75EBF"/>
    <w:p w14:paraId="31F6D05E" w14:textId="77777777" w:rsidR="00C75EBF" w:rsidRDefault="00C75EBF" w:rsidP="00C75EBF"/>
    <w:p w14:paraId="11D82C3D" w14:textId="72AFA9C1" w:rsidR="00C75EBF" w:rsidRDefault="00C75EBF" w:rsidP="00C75EBF"/>
    <w:p w14:paraId="1EADCBF8" w14:textId="59878DF3" w:rsidR="00C75EBF" w:rsidRDefault="00C75EBF" w:rsidP="00C75EBF">
      <w:pPr>
        <w:ind w:firstLine="720"/>
      </w:pPr>
    </w:p>
    <w:p w14:paraId="6931E9C0" w14:textId="11E55AE9" w:rsidR="00C75EBF" w:rsidRPr="00C75EBF" w:rsidRDefault="00C75EBF" w:rsidP="00C75EBF"/>
    <w:p w14:paraId="4E53FBB6" w14:textId="77777777" w:rsidR="00C75EBF" w:rsidRDefault="00C75EBF" w:rsidP="00C75EBF">
      <w:pPr>
        <w:rPr>
          <w:rFonts w:asciiTheme="majorHAnsi" w:hAnsiTheme="majorHAnsi"/>
          <w:sz w:val="24"/>
          <w:szCs w:val="24"/>
        </w:rPr>
      </w:pPr>
    </w:p>
    <w:p w14:paraId="71A31154" w14:textId="77777777" w:rsidR="00B46DBE" w:rsidRDefault="00B46DBE" w:rsidP="00C75EBF">
      <w:pPr>
        <w:rPr>
          <w:rFonts w:asciiTheme="majorHAnsi" w:hAnsiTheme="majorHAnsi"/>
          <w:sz w:val="24"/>
          <w:szCs w:val="24"/>
        </w:rPr>
      </w:pPr>
    </w:p>
    <w:p w14:paraId="78FF5BE0" w14:textId="77777777" w:rsidR="00B46DBE" w:rsidRPr="00811705" w:rsidRDefault="00B46DBE" w:rsidP="00C75EBF">
      <w:pPr>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B46DBE" w14:paraId="4A98EFBC" w14:textId="77777777" w:rsidTr="00F936F7">
        <w:tc>
          <w:tcPr>
            <w:tcW w:w="9000" w:type="dxa"/>
          </w:tcPr>
          <w:p w14:paraId="55D2E37F" w14:textId="77777777" w:rsidR="00B46DBE" w:rsidRDefault="00B46DBE" w:rsidP="00F936F7">
            <w:pPr>
              <w:pStyle w:val="Heading2"/>
            </w:pPr>
          </w:p>
          <w:p w14:paraId="26351402" w14:textId="77777777" w:rsidR="00B46DBE" w:rsidRDefault="00B46DBE" w:rsidP="00F936F7"/>
          <w:p w14:paraId="78720E3B" w14:textId="4AF0C44A" w:rsidR="00B46DBE" w:rsidRPr="00000967" w:rsidRDefault="00B46DBE" w:rsidP="0046347E">
            <w:pPr>
              <w:pStyle w:val="Heading3"/>
            </w:pPr>
            <w:r>
              <w:t>Arbor Day Poster &amp; Essay Contest</w:t>
            </w:r>
          </w:p>
        </w:tc>
      </w:tr>
      <w:tr w:rsidR="00B46DBE" w14:paraId="5AABEDAA" w14:textId="77777777" w:rsidTr="00F936F7">
        <w:tc>
          <w:tcPr>
            <w:tcW w:w="9000" w:type="dxa"/>
          </w:tcPr>
          <w:p w14:paraId="6831D457" w14:textId="77777777" w:rsidR="00B46DBE" w:rsidRDefault="00B46DBE" w:rsidP="00F936F7">
            <w:pPr>
              <w:pStyle w:val="Heading2"/>
            </w:pPr>
          </w:p>
        </w:tc>
      </w:tr>
    </w:tbl>
    <w:p w14:paraId="5E6A98B3" w14:textId="0C01BDA4" w:rsidR="00B46DBE" w:rsidRDefault="00B46DBE" w:rsidP="00811705">
      <w:pPr>
        <w:tabs>
          <w:tab w:val="left" w:pos="0"/>
          <w:tab w:val="left" w:pos="4470"/>
        </w:tabs>
        <w:mirrorIndents/>
        <w:rPr>
          <w:rFonts w:asciiTheme="majorHAnsi" w:hAnsiTheme="majorHAnsi"/>
          <w:color w:val="31479E" w:themeColor="accent1" w:themeShade="BF"/>
          <w:sz w:val="24"/>
          <w:szCs w:val="24"/>
        </w:rPr>
      </w:pPr>
      <w:r>
        <w:rPr>
          <w:rFonts w:asciiTheme="majorHAnsi" w:hAnsiTheme="majorHAnsi"/>
          <w:noProof/>
          <w:sz w:val="24"/>
          <w:szCs w:val="24"/>
        </w:rPr>
        <w:drawing>
          <wp:anchor distT="0" distB="0" distL="114300" distR="114300" simplePos="0" relativeHeight="251712512" behindDoc="0" locked="0" layoutInCell="1" allowOverlap="1" wp14:anchorId="4B82A3E1" wp14:editId="27D18D51">
            <wp:simplePos x="0" y="0"/>
            <wp:positionH relativeFrom="column">
              <wp:posOffset>4848225</wp:posOffset>
            </wp:positionH>
            <wp:positionV relativeFrom="page">
              <wp:posOffset>2505075</wp:posOffset>
            </wp:positionV>
            <wp:extent cx="1363980" cy="1819275"/>
            <wp:effectExtent l="0" t="0" r="7620" b="9525"/>
            <wp:wrapTopAndBottom/>
            <wp:docPr id="1365959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59462" name="Picture 1365959462"/>
                    <pic:cNvPicPr/>
                  </pic:nvPicPr>
                  <pic:blipFill>
                    <a:blip r:embed="rId24"/>
                    <a:stretch>
                      <a:fillRect/>
                    </a:stretch>
                  </pic:blipFill>
                  <pic:spPr>
                    <a:xfrm>
                      <a:off x="0" y="0"/>
                      <a:ext cx="1363980" cy="1819275"/>
                    </a:xfrm>
                    <a:prstGeom prst="rect">
                      <a:avLst/>
                    </a:prstGeom>
                  </pic:spPr>
                </pic:pic>
              </a:graphicData>
            </a:graphic>
          </wp:anchor>
        </w:drawing>
      </w:r>
    </w:p>
    <w:p w14:paraId="4F66A957" w14:textId="0AC027F1" w:rsidR="00B46DBE" w:rsidRDefault="00B46DBE" w:rsidP="00811705">
      <w:pPr>
        <w:tabs>
          <w:tab w:val="left" w:pos="0"/>
          <w:tab w:val="left" w:pos="4470"/>
        </w:tabs>
        <w:mirrorIndents/>
        <w:rPr>
          <w:rFonts w:asciiTheme="majorHAnsi" w:hAnsiTheme="majorHAnsi"/>
          <w:color w:val="31479E" w:themeColor="accent1" w:themeShade="BF"/>
          <w:sz w:val="24"/>
          <w:szCs w:val="24"/>
        </w:rPr>
      </w:pPr>
      <w:r>
        <w:rPr>
          <w:rFonts w:asciiTheme="majorHAnsi" w:hAnsiTheme="majorHAnsi"/>
          <w:noProof/>
          <w:sz w:val="24"/>
          <w:szCs w:val="24"/>
        </w:rPr>
        <mc:AlternateContent>
          <mc:Choice Requires="wps">
            <w:drawing>
              <wp:anchor distT="0" distB="0" distL="114300" distR="114300" simplePos="0" relativeHeight="251707392" behindDoc="0" locked="0" layoutInCell="1" allowOverlap="1" wp14:anchorId="0EE418EE" wp14:editId="7A5284E4">
                <wp:simplePos x="0" y="0"/>
                <wp:positionH relativeFrom="margin">
                  <wp:posOffset>123825</wp:posOffset>
                </wp:positionH>
                <wp:positionV relativeFrom="paragraph">
                  <wp:posOffset>215900</wp:posOffset>
                </wp:positionV>
                <wp:extent cx="4629150" cy="1390650"/>
                <wp:effectExtent l="0" t="0" r="19050" b="19050"/>
                <wp:wrapNone/>
                <wp:docPr id="741393026" name="Text Box 13"/>
                <wp:cNvGraphicFramePr/>
                <a:graphic xmlns:a="http://schemas.openxmlformats.org/drawingml/2006/main">
                  <a:graphicData uri="http://schemas.microsoft.com/office/word/2010/wordprocessingShape">
                    <wps:wsp>
                      <wps:cNvSpPr txBox="1"/>
                      <wps:spPr>
                        <a:xfrm>
                          <a:off x="0" y="0"/>
                          <a:ext cx="4629150" cy="1390650"/>
                        </a:xfrm>
                        <a:prstGeom prst="rect">
                          <a:avLst/>
                        </a:prstGeom>
                        <a:solidFill>
                          <a:schemeClr val="lt1"/>
                        </a:solidFill>
                        <a:ln w="6350">
                          <a:solidFill>
                            <a:schemeClr val="bg1"/>
                          </a:solidFill>
                        </a:ln>
                      </wps:spPr>
                      <wps:txbx>
                        <w:txbxContent>
                          <w:p w14:paraId="6EF49F12" w14:textId="2A22E2F0" w:rsidR="00811705" w:rsidRDefault="00000967" w:rsidP="00811705">
                            <w:pPr>
                              <w:tabs>
                                <w:tab w:val="left" w:pos="0"/>
                                <w:tab w:val="left" w:pos="4470"/>
                              </w:tabs>
                              <w:mirrorIndents/>
                              <w:rPr>
                                <w:rFonts w:asciiTheme="majorHAnsi" w:hAnsiTheme="majorHAnsi"/>
                                <w:sz w:val="24"/>
                                <w:szCs w:val="24"/>
                              </w:rPr>
                            </w:pPr>
                            <w:r>
                              <w:rPr>
                                <w:rFonts w:asciiTheme="majorHAnsi" w:hAnsiTheme="majorHAnsi"/>
                                <w:sz w:val="24"/>
                                <w:szCs w:val="24"/>
                              </w:rPr>
                              <w:t>RCD</w:t>
                            </w:r>
                            <w:r w:rsidR="00811705" w:rsidRPr="00811705">
                              <w:rPr>
                                <w:rFonts w:asciiTheme="majorHAnsi" w:hAnsiTheme="majorHAnsi"/>
                                <w:sz w:val="24"/>
                                <w:szCs w:val="24"/>
                              </w:rPr>
                              <w:t xml:space="preserve"> promote</w:t>
                            </w:r>
                            <w:r>
                              <w:rPr>
                                <w:rFonts w:asciiTheme="majorHAnsi" w:hAnsiTheme="majorHAnsi"/>
                                <w:sz w:val="24"/>
                                <w:szCs w:val="24"/>
                              </w:rPr>
                              <w:t>s</w:t>
                            </w:r>
                            <w:r w:rsidR="00811705" w:rsidRPr="00811705">
                              <w:rPr>
                                <w:rFonts w:asciiTheme="majorHAnsi" w:hAnsiTheme="majorHAnsi"/>
                                <w:sz w:val="24"/>
                                <w:szCs w:val="24"/>
                              </w:rPr>
                              <w:t xml:space="preserve"> the </w:t>
                            </w:r>
                            <w:r>
                              <w:rPr>
                                <w:rFonts w:asciiTheme="majorHAnsi" w:hAnsiTheme="majorHAnsi"/>
                                <w:sz w:val="24"/>
                                <w:szCs w:val="24"/>
                              </w:rPr>
                              <w:t xml:space="preserve">annual </w:t>
                            </w:r>
                            <w:r w:rsidR="00811705" w:rsidRPr="00811705">
                              <w:rPr>
                                <w:rFonts w:asciiTheme="majorHAnsi" w:hAnsiTheme="majorHAnsi"/>
                                <w:sz w:val="24"/>
                                <w:szCs w:val="24"/>
                              </w:rPr>
                              <w:t xml:space="preserve">Arbor Day Poster </w:t>
                            </w:r>
                            <w:r>
                              <w:rPr>
                                <w:rFonts w:asciiTheme="majorHAnsi" w:hAnsiTheme="majorHAnsi"/>
                                <w:sz w:val="24"/>
                                <w:szCs w:val="24"/>
                              </w:rPr>
                              <w:t xml:space="preserve">&amp; Essay </w:t>
                            </w:r>
                            <w:r w:rsidR="00811705" w:rsidRPr="00811705">
                              <w:rPr>
                                <w:rFonts w:asciiTheme="majorHAnsi" w:hAnsiTheme="majorHAnsi"/>
                                <w:sz w:val="24"/>
                                <w:szCs w:val="24"/>
                              </w:rPr>
                              <w:t>Contest with all 5</w:t>
                            </w:r>
                            <w:r w:rsidR="00811705" w:rsidRPr="00811705">
                              <w:rPr>
                                <w:rFonts w:asciiTheme="majorHAnsi" w:hAnsiTheme="majorHAnsi"/>
                                <w:sz w:val="24"/>
                                <w:szCs w:val="24"/>
                                <w:vertAlign w:val="superscript"/>
                              </w:rPr>
                              <w:t>th</w:t>
                            </w:r>
                            <w:r w:rsidR="00811705" w:rsidRPr="00811705">
                              <w:rPr>
                                <w:rFonts w:asciiTheme="majorHAnsi" w:hAnsiTheme="majorHAnsi"/>
                                <w:sz w:val="24"/>
                                <w:szCs w:val="24"/>
                              </w:rPr>
                              <w:t xml:space="preserve"> grade teachers.</w:t>
                            </w:r>
                          </w:p>
                          <w:p w14:paraId="6A047E14" w14:textId="610DD289" w:rsidR="00811705" w:rsidRPr="00811705" w:rsidRDefault="00811705" w:rsidP="00811705">
                            <w:pPr>
                              <w:tabs>
                                <w:tab w:val="left" w:pos="0"/>
                                <w:tab w:val="left" w:pos="4470"/>
                              </w:tabs>
                              <w:mirrorIndents/>
                              <w:rPr>
                                <w:rFonts w:asciiTheme="majorHAnsi" w:hAnsiTheme="majorHAnsi"/>
                                <w:sz w:val="24"/>
                                <w:szCs w:val="24"/>
                              </w:rPr>
                            </w:pPr>
                            <w:r>
                              <w:rPr>
                                <w:rFonts w:asciiTheme="majorHAnsi" w:hAnsiTheme="majorHAnsi"/>
                                <w:sz w:val="24"/>
                                <w:szCs w:val="24"/>
                              </w:rPr>
                              <w:t>Sisseton 5</w:t>
                            </w:r>
                            <w:r w:rsidRPr="00811705">
                              <w:rPr>
                                <w:rFonts w:asciiTheme="majorHAnsi" w:hAnsiTheme="majorHAnsi"/>
                                <w:sz w:val="24"/>
                                <w:szCs w:val="24"/>
                                <w:vertAlign w:val="superscript"/>
                              </w:rPr>
                              <w:t>th</w:t>
                            </w:r>
                            <w:r>
                              <w:rPr>
                                <w:rFonts w:asciiTheme="majorHAnsi" w:hAnsiTheme="majorHAnsi"/>
                                <w:sz w:val="24"/>
                                <w:szCs w:val="24"/>
                              </w:rPr>
                              <w:t xml:space="preserve"> grade submitted </w:t>
                            </w:r>
                            <w:r w:rsidR="00B94E7C">
                              <w:rPr>
                                <w:rFonts w:asciiTheme="majorHAnsi" w:hAnsiTheme="majorHAnsi"/>
                                <w:sz w:val="24"/>
                                <w:szCs w:val="24"/>
                              </w:rPr>
                              <w:t>7 poster contest entries. From which, one was chosen as the winner, and presented with a $20 check from RCD. Pictured below</w:t>
                            </w:r>
                            <w:r w:rsidR="00000967">
                              <w:rPr>
                                <w:rFonts w:asciiTheme="majorHAnsi" w:hAnsiTheme="majorHAnsi"/>
                                <w:sz w:val="24"/>
                                <w:szCs w:val="24"/>
                              </w:rPr>
                              <w:t xml:space="preserve"> on right</w:t>
                            </w:r>
                            <w:r w:rsidR="00B94E7C">
                              <w:rPr>
                                <w:rFonts w:asciiTheme="majorHAnsi" w:hAnsiTheme="majorHAnsi"/>
                                <w:sz w:val="24"/>
                                <w:szCs w:val="24"/>
                              </w:rPr>
                              <w:t xml:space="preserve"> is Finona Boyd (winner) and her 5</w:t>
                            </w:r>
                            <w:r w:rsidR="00B94E7C" w:rsidRPr="00B94E7C">
                              <w:rPr>
                                <w:rFonts w:asciiTheme="majorHAnsi" w:hAnsiTheme="majorHAnsi"/>
                                <w:sz w:val="24"/>
                                <w:szCs w:val="24"/>
                                <w:vertAlign w:val="superscript"/>
                              </w:rPr>
                              <w:t>th</w:t>
                            </w:r>
                            <w:r w:rsidR="00B94E7C">
                              <w:rPr>
                                <w:rFonts w:asciiTheme="majorHAnsi" w:hAnsiTheme="majorHAnsi"/>
                                <w:sz w:val="24"/>
                                <w:szCs w:val="24"/>
                              </w:rPr>
                              <w:t xml:space="preserve"> grade teacher, Mrs. Deutsch. </w:t>
                            </w:r>
                          </w:p>
                          <w:p w14:paraId="33EFF642" w14:textId="77777777" w:rsidR="00811705" w:rsidRDefault="00811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418EE" id="Text Box 13" o:spid="_x0000_s1038" type="#_x0000_t202" style="position:absolute;margin-left:9.75pt;margin-top:17pt;width:364.5pt;height:109.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XbMgIAAIUEAAAOAAAAZHJzL2Uyb0RvYy54bWysVNtuGjEQfa/Uf7D8XpYlhIYVS0SJqCqh&#10;JBKp8my8NmvJ63Ftwy79+o7NtWmkSlVfzNz2zMyZGSb3XaPJTjivwJQ07/UpEYZDpcympN9fFp/u&#10;KPGBmYppMKKke+Hp/fTjh0lrCzGAGnQlHEEQ44vWlrQOwRZZ5nktGuZ7YIVBpwTXsICq22SVYy2i&#10;Nzob9PujrAVXWQdceI/Wh4OTThO+lIKHJym9CESXFGsL6XXpXcc3m05YsXHM1oofy2D/UEXDlMGk&#10;Z6gHFhjZOvUHVKO4Aw8y9Dg0GUipuEg9YDd5/003q5pZkXpBcrw90+T/Hyx/3K3ssyOh+wIdDjAS&#10;0lpfeDTGfjrpmviLlRL0I4X7M22iC4SjcTgajPNbdHH05Tfj/ggVxMkun1vnw1cBDYlCSR3OJdHF&#10;dksfDqGnkJjNg1bVQmmdlLgLYq4d2TGcog6pSAT/LUob0pZ0dIOp/4aw3ryDgHjaYM2X5qMUunVH&#10;VIVtpY6iaQ3VHglzcNglb/lCYVNL5sMzc7g8SAQeRHjCR2rAouAoUVKD+/mePcbjTNFLSYvLWFL/&#10;Y8ucoER/MzjtcT4cxu1NyvD28wAVd+1ZX3vMtpkDMpXj6VmexBgf9EmUDppXvJtZzIouZjjmLmk4&#10;ifNwOBG8Oy5msxSE+2pZWJqV5RE6khxH9tK9MmePcw24Eo9wWltWvBnvITZ+aWC2DSBVmv2F1SP/&#10;uOtpe453GY/pWk9Rl3+P6S8AAAD//wMAUEsDBBQABgAIAAAAIQB5XMs43gAAAAkBAAAPAAAAZHJz&#10;L2Rvd25yZXYueG1sTI9BS8NAEIXvgv9hGcGb3dikGmM2JSgiqCBWL96m2TEJZmdDdtum/97xpMc3&#10;7/Hme+V6doPa0xR6zwYuFwko4sbbnlsDH+8PFzmoEJEtDp7JwJECrKvTkxIL6w/8RvtNbJWUcCjQ&#10;QBfjWGgdmo4choUficX78pPDKHJqtZ3wIOVu0MskudIOe5YPHY5011Hzvdk5A0/ZJ96n8ZmOkefX&#10;un7Mxyy8GHN+Nte3oCLN8S8Mv/iCDpUwbf2ObVCD6JuVJA2kmUwS/zrL5bA1sFylCeiq1P8XVD8A&#10;AAD//wMAUEsBAi0AFAAGAAgAAAAhALaDOJL+AAAA4QEAABMAAAAAAAAAAAAAAAAAAAAAAFtDb250&#10;ZW50X1R5cGVzXS54bWxQSwECLQAUAAYACAAAACEAOP0h/9YAAACUAQAACwAAAAAAAAAAAAAAAAAv&#10;AQAAX3JlbHMvLnJlbHNQSwECLQAUAAYACAAAACEA05ql2zICAACFBAAADgAAAAAAAAAAAAAAAAAu&#10;AgAAZHJzL2Uyb0RvYy54bWxQSwECLQAUAAYACAAAACEAeVzLON4AAAAJAQAADwAAAAAAAAAAAAAA&#10;AACMBAAAZHJzL2Rvd25yZXYueG1sUEsFBgAAAAAEAAQA8wAAAJcFAAAAAA==&#10;" fillcolor="white [3201]" strokecolor="white [3212]" strokeweight=".5pt">
                <v:textbox>
                  <w:txbxContent>
                    <w:p w14:paraId="6EF49F12" w14:textId="2A22E2F0" w:rsidR="00811705" w:rsidRDefault="00000967" w:rsidP="00811705">
                      <w:pPr>
                        <w:tabs>
                          <w:tab w:val="left" w:pos="0"/>
                          <w:tab w:val="left" w:pos="4470"/>
                        </w:tabs>
                        <w:mirrorIndents/>
                        <w:rPr>
                          <w:rFonts w:asciiTheme="majorHAnsi" w:hAnsiTheme="majorHAnsi"/>
                          <w:sz w:val="24"/>
                          <w:szCs w:val="24"/>
                        </w:rPr>
                      </w:pPr>
                      <w:r>
                        <w:rPr>
                          <w:rFonts w:asciiTheme="majorHAnsi" w:hAnsiTheme="majorHAnsi"/>
                          <w:sz w:val="24"/>
                          <w:szCs w:val="24"/>
                        </w:rPr>
                        <w:t>RCD</w:t>
                      </w:r>
                      <w:r w:rsidR="00811705" w:rsidRPr="00811705">
                        <w:rPr>
                          <w:rFonts w:asciiTheme="majorHAnsi" w:hAnsiTheme="majorHAnsi"/>
                          <w:sz w:val="24"/>
                          <w:szCs w:val="24"/>
                        </w:rPr>
                        <w:t xml:space="preserve"> promote</w:t>
                      </w:r>
                      <w:r>
                        <w:rPr>
                          <w:rFonts w:asciiTheme="majorHAnsi" w:hAnsiTheme="majorHAnsi"/>
                          <w:sz w:val="24"/>
                          <w:szCs w:val="24"/>
                        </w:rPr>
                        <w:t>s</w:t>
                      </w:r>
                      <w:r w:rsidR="00811705" w:rsidRPr="00811705">
                        <w:rPr>
                          <w:rFonts w:asciiTheme="majorHAnsi" w:hAnsiTheme="majorHAnsi"/>
                          <w:sz w:val="24"/>
                          <w:szCs w:val="24"/>
                        </w:rPr>
                        <w:t xml:space="preserve"> the </w:t>
                      </w:r>
                      <w:r>
                        <w:rPr>
                          <w:rFonts w:asciiTheme="majorHAnsi" w:hAnsiTheme="majorHAnsi"/>
                          <w:sz w:val="24"/>
                          <w:szCs w:val="24"/>
                        </w:rPr>
                        <w:t xml:space="preserve">annual </w:t>
                      </w:r>
                      <w:r w:rsidR="00811705" w:rsidRPr="00811705">
                        <w:rPr>
                          <w:rFonts w:asciiTheme="majorHAnsi" w:hAnsiTheme="majorHAnsi"/>
                          <w:sz w:val="24"/>
                          <w:szCs w:val="24"/>
                        </w:rPr>
                        <w:t xml:space="preserve">Arbor Day Poster </w:t>
                      </w:r>
                      <w:r>
                        <w:rPr>
                          <w:rFonts w:asciiTheme="majorHAnsi" w:hAnsiTheme="majorHAnsi"/>
                          <w:sz w:val="24"/>
                          <w:szCs w:val="24"/>
                        </w:rPr>
                        <w:t xml:space="preserve">&amp; Essay </w:t>
                      </w:r>
                      <w:r w:rsidR="00811705" w:rsidRPr="00811705">
                        <w:rPr>
                          <w:rFonts w:asciiTheme="majorHAnsi" w:hAnsiTheme="majorHAnsi"/>
                          <w:sz w:val="24"/>
                          <w:szCs w:val="24"/>
                        </w:rPr>
                        <w:t>Contest with all 5</w:t>
                      </w:r>
                      <w:r w:rsidR="00811705" w:rsidRPr="00811705">
                        <w:rPr>
                          <w:rFonts w:asciiTheme="majorHAnsi" w:hAnsiTheme="majorHAnsi"/>
                          <w:sz w:val="24"/>
                          <w:szCs w:val="24"/>
                          <w:vertAlign w:val="superscript"/>
                        </w:rPr>
                        <w:t>th</w:t>
                      </w:r>
                      <w:r w:rsidR="00811705" w:rsidRPr="00811705">
                        <w:rPr>
                          <w:rFonts w:asciiTheme="majorHAnsi" w:hAnsiTheme="majorHAnsi"/>
                          <w:sz w:val="24"/>
                          <w:szCs w:val="24"/>
                        </w:rPr>
                        <w:t xml:space="preserve"> grade teachers.</w:t>
                      </w:r>
                    </w:p>
                    <w:p w14:paraId="6A047E14" w14:textId="610DD289" w:rsidR="00811705" w:rsidRPr="00811705" w:rsidRDefault="00811705" w:rsidP="00811705">
                      <w:pPr>
                        <w:tabs>
                          <w:tab w:val="left" w:pos="0"/>
                          <w:tab w:val="left" w:pos="4470"/>
                        </w:tabs>
                        <w:mirrorIndents/>
                        <w:rPr>
                          <w:rFonts w:asciiTheme="majorHAnsi" w:hAnsiTheme="majorHAnsi"/>
                          <w:sz w:val="24"/>
                          <w:szCs w:val="24"/>
                        </w:rPr>
                      </w:pPr>
                      <w:r>
                        <w:rPr>
                          <w:rFonts w:asciiTheme="majorHAnsi" w:hAnsiTheme="majorHAnsi"/>
                          <w:sz w:val="24"/>
                          <w:szCs w:val="24"/>
                        </w:rPr>
                        <w:t>Sisseton 5</w:t>
                      </w:r>
                      <w:r w:rsidRPr="00811705">
                        <w:rPr>
                          <w:rFonts w:asciiTheme="majorHAnsi" w:hAnsiTheme="majorHAnsi"/>
                          <w:sz w:val="24"/>
                          <w:szCs w:val="24"/>
                          <w:vertAlign w:val="superscript"/>
                        </w:rPr>
                        <w:t>th</w:t>
                      </w:r>
                      <w:r>
                        <w:rPr>
                          <w:rFonts w:asciiTheme="majorHAnsi" w:hAnsiTheme="majorHAnsi"/>
                          <w:sz w:val="24"/>
                          <w:szCs w:val="24"/>
                        </w:rPr>
                        <w:t xml:space="preserve"> grade submitted </w:t>
                      </w:r>
                      <w:r w:rsidR="00B94E7C">
                        <w:rPr>
                          <w:rFonts w:asciiTheme="majorHAnsi" w:hAnsiTheme="majorHAnsi"/>
                          <w:sz w:val="24"/>
                          <w:szCs w:val="24"/>
                        </w:rPr>
                        <w:t>7 poster contest entries. From which, one was chosen as the winner, and presented with a $20 check from RCD. Pictured below</w:t>
                      </w:r>
                      <w:r w:rsidR="00000967">
                        <w:rPr>
                          <w:rFonts w:asciiTheme="majorHAnsi" w:hAnsiTheme="majorHAnsi"/>
                          <w:sz w:val="24"/>
                          <w:szCs w:val="24"/>
                        </w:rPr>
                        <w:t xml:space="preserve"> on right</w:t>
                      </w:r>
                      <w:r w:rsidR="00B94E7C">
                        <w:rPr>
                          <w:rFonts w:asciiTheme="majorHAnsi" w:hAnsiTheme="majorHAnsi"/>
                          <w:sz w:val="24"/>
                          <w:szCs w:val="24"/>
                        </w:rPr>
                        <w:t xml:space="preserve"> is Finona Boyd (winner) and her 5</w:t>
                      </w:r>
                      <w:r w:rsidR="00B94E7C" w:rsidRPr="00B94E7C">
                        <w:rPr>
                          <w:rFonts w:asciiTheme="majorHAnsi" w:hAnsiTheme="majorHAnsi"/>
                          <w:sz w:val="24"/>
                          <w:szCs w:val="24"/>
                          <w:vertAlign w:val="superscript"/>
                        </w:rPr>
                        <w:t>th</w:t>
                      </w:r>
                      <w:r w:rsidR="00B94E7C">
                        <w:rPr>
                          <w:rFonts w:asciiTheme="majorHAnsi" w:hAnsiTheme="majorHAnsi"/>
                          <w:sz w:val="24"/>
                          <w:szCs w:val="24"/>
                        </w:rPr>
                        <w:t xml:space="preserve"> grade teacher, Mrs. Deutsch. </w:t>
                      </w:r>
                    </w:p>
                    <w:p w14:paraId="33EFF642" w14:textId="77777777" w:rsidR="00811705" w:rsidRDefault="00811705"/>
                  </w:txbxContent>
                </v:textbox>
                <w10:wrap anchorx="margin"/>
              </v:shape>
            </w:pict>
          </mc:Fallback>
        </mc:AlternateContent>
      </w:r>
    </w:p>
    <w:p w14:paraId="068578D8" w14:textId="39D0EDBB" w:rsidR="00B46DBE" w:rsidRPr="00B94E7C" w:rsidRDefault="00B46DBE" w:rsidP="00811705">
      <w:pPr>
        <w:tabs>
          <w:tab w:val="left" w:pos="0"/>
          <w:tab w:val="left" w:pos="4470"/>
        </w:tabs>
        <w:mirrorIndents/>
        <w:rPr>
          <w:rFonts w:asciiTheme="majorHAnsi" w:hAnsiTheme="majorHAnsi"/>
          <w:color w:val="31479E" w:themeColor="accent1" w:themeShade="BF"/>
          <w:sz w:val="24"/>
          <w:szCs w:val="24"/>
        </w:rPr>
      </w:pPr>
    </w:p>
    <w:p w14:paraId="253B0251" w14:textId="3CAE766B" w:rsidR="00811705" w:rsidRDefault="00811705" w:rsidP="00811705">
      <w:pPr>
        <w:tabs>
          <w:tab w:val="left" w:pos="0"/>
          <w:tab w:val="left" w:pos="4470"/>
        </w:tabs>
        <w:mirrorIndents/>
        <w:rPr>
          <w:rFonts w:asciiTheme="majorHAnsi" w:hAnsiTheme="majorHAnsi"/>
          <w:sz w:val="24"/>
          <w:szCs w:val="24"/>
        </w:rPr>
      </w:pPr>
    </w:p>
    <w:p w14:paraId="71178DED" w14:textId="4CDE2442" w:rsidR="00811705" w:rsidRDefault="00811705" w:rsidP="00811705">
      <w:pPr>
        <w:tabs>
          <w:tab w:val="left" w:pos="0"/>
          <w:tab w:val="left" w:pos="4470"/>
        </w:tabs>
        <w:mirrorIndents/>
        <w:rPr>
          <w:rFonts w:asciiTheme="majorHAnsi" w:hAnsiTheme="majorHAnsi"/>
          <w:sz w:val="24"/>
          <w:szCs w:val="24"/>
        </w:rPr>
      </w:pPr>
    </w:p>
    <w:p w14:paraId="0F65D60D" w14:textId="30A4301D" w:rsidR="00811705" w:rsidRDefault="00811705" w:rsidP="00811705">
      <w:pPr>
        <w:tabs>
          <w:tab w:val="left" w:pos="0"/>
          <w:tab w:val="left" w:pos="4470"/>
        </w:tabs>
        <w:mirrorIndents/>
        <w:rPr>
          <w:rFonts w:asciiTheme="majorHAnsi" w:hAnsiTheme="majorHAnsi"/>
          <w:sz w:val="24"/>
          <w:szCs w:val="24"/>
        </w:rPr>
      </w:pPr>
    </w:p>
    <w:p w14:paraId="0F3C84D4" w14:textId="7C89C15B" w:rsidR="00811705" w:rsidRDefault="00811705" w:rsidP="00811705">
      <w:pPr>
        <w:tabs>
          <w:tab w:val="left" w:pos="0"/>
          <w:tab w:val="left" w:pos="4470"/>
        </w:tabs>
        <w:mirrorIndents/>
        <w:rPr>
          <w:rFonts w:asciiTheme="majorHAnsi" w:hAnsiTheme="majorHAnsi"/>
          <w:sz w:val="24"/>
          <w:szCs w:val="24"/>
        </w:rPr>
      </w:pPr>
    </w:p>
    <w:p w14:paraId="3FA19822" w14:textId="0CD2DBD2" w:rsidR="00000967" w:rsidRDefault="0046347E" w:rsidP="00811705">
      <w:pPr>
        <w:tabs>
          <w:tab w:val="left" w:pos="0"/>
          <w:tab w:val="left" w:pos="4470"/>
        </w:tabs>
        <w:mirrorIndents/>
        <w:rPr>
          <w:rFonts w:asciiTheme="majorHAnsi" w:hAnsiTheme="majorHAnsi"/>
          <w:sz w:val="24"/>
          <w:szCs w:val="24"/>
        </w:rPr>
      </w:pPr>
      <w:r>
        <w:rPr>
          <w:rFonts w:asciiTheme="majorHAnsi" w:hAnsiTheme="majorHAnsi"/>
          <w:noProof/>
          <w:sz w:val="24"/>
          <w:szCs w:val="24"/>
        </w:rPr>
        <w:drawing>
          <wp:anchor distT="0" distB="0" distL="114300" distR="114300" simplePos="0" relativeHeight="251713536" behindDoc="1" locked="0" layoutInCell="1" allowOverlap="1" wp14:anchorId="009E285A" wp14:editId="2FC77C45">
            <wp:simplePos x="0" y="0"/>
            <wp:positionH relativeFrom="column">
              <wp:posOffset>1837690</wp:posOffset>
            </wp:positionH>
            <wp:positionV relativeFrom="page">
              <wp:posOffset>5790565</wp:posOffset>
            </wp:positionV>
            <wp:extent cx="2464435" cy="3188970"/>
            <wp:effectExtent l="0" t="317" r="0" b="0"/>
            <wp:wrapTight wrapText="bothSides">
              <wp:wrapPolygon edited="0">
                <wp:start x="-3" y="21598"/>
                <wp:lineTo x="21369" y="21598"/>
                <wp:lineTo x="21369" y="178"/>
                <wp:lineTo x="-3" y="178"/>
                <wp:lineTo x="-3" y="21598"/>
              </wp:wrapPolygon>
            </wp:wrapTight>
            <wp:docPr id="18194599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9930" name="Picture 1819459930"/>
                    <pic:cNvPicPr/>
                  </pic:nvPicPr>
                  <pic:blipFill>
                    <a:blip r:embed="rId25"/>
                    <a:stretch>
                      <a:fillRect/>
                    </a:stretch>
                  </pic:blipFill>
                  <pic:spPr>
                    <a:xfrm rot="5400000">
                      <a:off x="0" y="0"/>
                      <a:ext cx="2464435" cy="3188970"/>
                    </a:xfrm>
                    <a:prstGeom prst="rect">
                      <a:avLst/>
                    </a:prstGeom>
                  </pic:spPr>
                </pic:pic>
              </a:graphicData>
            </a:graphic>
          </wp:anchor>
        </w:drawing>
      </w:r>
      <w:r w:rsidR="00000967">
        <w:rPr>
          <w:rFonts w:asciiTheme="majorHAnsi" w:hAnsiTheme="majorHAnsi"/>
          <w:noProof/>
          <w:sz w:val="24"/>
          <w:szCs w:val="24"/>
        </w:rPr>
        <mc:AlternateContent>
          <mc:Choice Requires="wps">
            <w:drawing>
              <wp:anchor distT="0" distB="0" distL="114300" distR="114300" simplePos="0" relativeHeight="251709440" behindDoc="0" locked="0" layoutInCell="1" allowOverlap="1" wp14:anchorId="2B3029A0" wp14:editId="115164C7">
                <wp:simplePos x="0" y="0"/>
                <wp:positionH relativeFrom="column">
                  <wp:posOffset>1419225</wp:posOffset>
                </wp:positionH>
                <wp:positionV relativeFrom="paragraph">
                  <wp:posOffset>211455</wp:posOffset>
                </wp:positionV>
                <wp:extent cx="3286125" cy="1371600"/>
                <wp:effectExtent l="0" t="0" r="28575" b="19050"/>
                <wp:wrapNone/>
                <wp:docPr id="914528697" name="Text Box 15"/>
                <wp:cNvGraphicFramePr/>
                <a:graphic xmlns:a="http://schemas.openxmlformats.org/drawingml/2006/main">
                  <a:graphicData uri="http://schemas.microsoft.com/office/word/2010/wordprocessingShape">
                    <wps:wsp>
                      <wps:cNvSpPr txBox="1"/>
                      <wps:spPr>
                        <a:xfrm>
                          <a:off x="0" y="0"/>
                          <a:ext cx="3286125" cy="1371600"/>
                        </a:xfrm>
                        <a:prstGeom prst="rect">
                          <a:avLst/>
                        </a:prstGeom>
                        <a:solidFill>
                          <a:schemeClr val="lt1"/>
                        </a:solidFill>
                        <a:ln w="6350">
                          <a:solidFill>
                            <a:schemeClr val="bg1"/>
                          </a:solidFill>
                        </a:ln>
                      </wps:spPr>
                      <wps:txbx>
                        <w:txbxContent>
                          <w:p w14:paraId="7BB1FC24" w14:textId="18A18CDC" w:rsidR="00000967" w:rsidRPr="00000967" w:rsidRDefault="00000967">
                            <w:pPr>
                              <w:rPr>
                                <w:rFonts w:asciiTheme="majorHAnsi" w:hAnsiTheme="majorHAnsi"/>
                                <w:sz w:val="24"/>
                                <w:szCs w:val="24"/>
                              </w:rPr>
                            </w:pPr>
                            <w:r>
                              <w:rPr>
                                <w:rFonts w:asciiTheme="majorHAnsi" w:hAnsiTheme="majorHAnsi"/>
                                <w:sz w:val="24"/>
                                <w:szCs w:val="24"/>
                              </w:rPr>
                              <w:t>Sisseton’s essay winner was 5</w:t>
                            </w:r>
                            <w:r w:rsidRPr="00000967">
                              <w:rPr>
                                <w:rFonts w:asciiTheme="majorHAnsi" w:hAnsiTheme="majorHAnsi"/>
                                <w:sz w:val="24"/>
                                <w:szCs w:val="24"/>
                                <w:vertAlign w:val="superscript"/>
                              </w:rPr>
                              <w:t>th</w:t>
                            </w:r>
                            <w:r>
                              <w:rPr>
                                <w:rFonts w:asciiTheme="majorHAnsi" w:hAnsiTheme="majorHAnsi"/>
                                <w:sz w:val="24"/>
                                <w:szCs w:val="24"/>
                              </w:rPr>
                              <w:t xml:space="preserve"> grader Nevaeh Doud. Mrs. Deutsch’s 5</w:t>
                            </w:r>
                            <w:r w:rsidRPr="00000967">
                              <w:rPr>
                                <w:rFonts w:asciiTheme="majorHAnsi" w:hAnsiTheme="majorHAnsi"/>
                                <w:sz w:val="24"/>
                                <w:szCs w:val="24"/>
                                <w:vertAlign w:val="superscript"/>
                              </w:rPr>
                              <w:t>th</w:t>
                            </w:r>
                            <w:r>
                              <w:rPr>
                                <w:rFonts w:asciiTheme="majorHAnsi" w:hAnsiTheme="majorHAnsi"/>
                                <w:sz w:val="24"/>
                                <w:szCs w:val="24"/>
                              </w:rPr>
                              <w:t xml:space="preserve"> grade class consistently submits essay’s, giving Roberts County at least one submission. Neveah was awarded a $20 RCD check for her efforts. </w:t>
                            </w:r>
                            <w:r w:rsidR="00635889">
                              <w:rPr>
                                <w:rFonts w:asciiTheme="majorHAnsi" w:hAnsiTheme="majorHAnsi"/>
                                <w:sz w:val="24"/>
                                <w:szCs w:val="24"/>
                              </w:rPr>
                              <w:t>Both are pictured on 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029A0" id="Text Box 15" o:spid="_x0000_s1039" type="#_x0000_t202" style="position:absolute;margin-left:111.75pt;margin-top:16.65pt;width:258.75pt;height:1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xTOQIAAIUEAAAOAAAAZHJzL2Uyb0RvYy54bWysVE1v2zAMvQ/YfxB0X2znq10Qp8hSZBhQ&#10;tAXSoWdFlmIBsqhJSuzs149SPtv1NOwiUyL1RD4+enrXNZrshPMKTEmLXk6JMBwqZTYl/fmy/HJL&#10;iQ/MVEyDESXdC0/vZp8/TVs7EX2oQVfCEQQxftLaktYh2EmWeV6LhvkeWGHQKcE1LODWbbLKsRbR&#10;G53183ycteAq64AL7/H0/uCks4QvpeDhSUovAtElxdxCWl1a13HNZlM22Thma8WPabB/yKJhyuCj&#10;Z6h7FhjZOvUXVKO4Aw8y9Dg0GUipuEg1YDVF/q6aVc2sSLUgOd6eafL/D5Y/7lb22ZHQfYMOGxgJ&#10;aa2feDyM9XTSNfGLmRL0I4X7M22iC4Tj4aB/Oy76I0o4+orBTTHOE7HZ5bp1PnwX0JBolNRhXxJd&#10;bPfgAz6JoaeQ+JoHraql0jptohbEQjuyY9hFHVKSeONNlDakLel4MMoT8BtfUtMFYb35AAHxtMFE&#10;LsVHK3TrjqgKyzozs4Zqj4Q5OGjJW75UWNQD8+GZORQPcoQDEZ5wkRowKThalNTgfn90HuOxp+il&#10;pEUxltT/2jInKNE/DHb7azEcRvWmzXB008eNu/asrz1m2ywAmSpw9CxPZowP+mRKB80rzs08voou&#10;Zji+XdJwMhfhMCI4d1zM5ykI9WpZeDAryyN07Exs2Uv3ypw99jWgJB7hJFs2edfeQ2y8aWC+DSBV&#10;6n0k+sDqkX/UepLEcS7jMF3vU9Tl7zH7AwAA//8DAFBLAwQUAAYACAAAACEAObXNId8AAAAKAQAA&#10;DwAAAGRycy9kb3ducmV2LnhtbEyPQUvDQBCF74L/YRnBm900G7XGbEpQRFBBrF68TZMxCWZnQ3bb&#10;pv/e8aTH4X28+V6xnt2g9jSF3rOF5SIBRVz7pufWwsf7w8UKVIjIDQ6eycKRAqzL05MC88Yf+I32&#10;m9gqKeGQo4UuxjHXOtQdOQwLPxJL9uUnh1HOqdXNhAcpd4NOk+RKO+xZPnQ40l1H9fdm5yw8ZZ94&#10;b+IzHSPPr1X1uBqz8GLt+dlc3YKKNMc/GH71RR1Kcdr6HTdBDRbS1FwKasEYA0qA62wp47aSZDcG&#10;dFno/xPKHwAAAP//AwBQSwECLQAUAAYACAAAACEAtoM4kv4AAADhAQAAEwAAAAAAAAAAAAAAAAAA&#10;AAAAW0NvbnRlbnRfVHlwZXNdLnhtbFBLAQItABQABgAIAAAAIQA4/SH/1gAAAJQBAAALAAAAAAAA&#10;AAAAAAAAAC8BAABfcmVscy8ucmVsc1BLAQItABQABgAIAAAAIQAegYxTOQIAAIUEAAAOAAAAAAAA&#10;AAAAAAAAAC4CAABkcnMvZTJvRG9jLnhtbFBLAQItABQABgAIAAAAIQA5tc0h3wAAAAoBAAAPAAAA&#10;AAAAAAAAAAAAAJMEAABkcnMvZG93bnJldi54bWxQSwUGAAAAAAQABADzAAAAnwUAAAAA&#10;" fillcolor="white [3201]" strokecolor="white [3212]" strokeweight=".5pt">
                <v:textbox>
                  <w:txbxContent>
                    <w:p w14:paraId="7BB1FC24" w14:textId="18A18CDC" w:rsidR="00000967" w:rsidRPr="00000967" w:rsidRDefault="00000967">
                      <w:pPr>
                        <w:rPr>
                          <w:rFonts w:asciiTheme="majorHAnsi" w:hAnsiTheme="majorHAnsi"/>
                          <w:sz w:val="24"/>
                          <w:szCs w:val="24"/>
                        </w:rPr>
                      </w:pPr>
                      <w:r>
                        <w:rPr>
                          <w:rFonts w:asciiTheme="majorHAnsi" w:hAnsiTheme="majorHAnsi"/>
                          <w:sz w:val="24"/>
                          <w:szCs w:val="24"/>
                        </w:rPr>
                        <w:t>Sisseton’s essay winner was 5</w:t>
                      </w:r>
                      <w:r w:rsidRPr="00000967">
                        <w:rPr>
                          <w:rFonts w:asciiTheme="majorHAnsi" w:hAnsiTheme="majorHAnsi"/>
                          <w:sz w:val="24"/>
                          <w:szCs w:val="24"/>
                          <w:vertAlign w:val="superscript"/>
                        </w:rPr>
                        <w:t>th</w:t>
                      </w:r>
                      <w:r>
                        <w:rPr>
                          <w:rFonts w:asciiTheme="majorHAnsi" w:hAnsiTheme="majorHAnsi"/>
                          <w:sz w:val="24"/>
                          <w:szCs w:val="24"/>
                        </w:rPr>
                        <w:t xml:space="preserve"> grader Nevaeh Doud. Mrs. Deutsch’s 5</w:t>
                      </w:r>
                      <w:r w:rsidRPr="00000967">
                        <w:rPr>
                          <w:rFonts w:asciiTheme="majorHAnsi" w:hAnsiTheme="majorHAnsi"/>
                          <w:sz w:val="24"/>
                          <w:szCs w:val="24"/>
                          <w:vertAlign w:val="superscript"/>
                        </w:rPr>
                        <w:t>th</w:t>
                      </w:r>
                      <w:r>
                        <w:rPr>
                          <w:rFonts w:asciiTheme="majorHAnsi" w:hAnsiTheme="majorHAnsi"/>
                          <w:sz w:val="24"/>
                          <w:szCs w:val="24"/>
                        </w:rPr>
                        <w:t xml:space="preserve"> grade class consistently submits essay’s, giving Roberts County at least one submission. Neveah was awarded a $20 RCD check for her efforts. </w:t>
                      </w:r>
                      <w:r w:rsidR="00635889">
                        <w:rPr>
                          <w:rFonts w:asciiTheme="majorHAnsi" w:hAnsiTheme="majorHAnsi"/>
                          <w:sz w:val="24"/>
                          <w:szCs w:val="24"/>
                        </w:rPr>
                        <w:t>Both are pictured on left.</w:t>
                      </w:r>
                    </w:p>
                  </w:txbxContent>
                </v:textbox>
              </v:shape>
            </w:pict>
          </mc:Fallback>
        </mc:AlternateContent>
      </w:r>
      <w:r w:rsidR="00000967">
        <w:rPr>
          <w:noProof/>
        </w:rPr>
        <w:drawing>
          <wp:inline distT="0" distB="0" distL="0" distR="0" wp14:anchorId="3B78CDC0" wp14:editId="247A197D">
            <wp:extent cx="1350576" cy="1762125"/>
            <wp:effectExtent l="0" t="0" r="2540" b="0"/>
            <wp:docPr id="1952551917" name="Picture 17" descr="A picture containing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51917" name="Picture 17" descr="A picture containing person, floor&#10;&#10;Description automatically generated"/>
                    <pic:cNvPicPr/>
                  </pic:nvPicPr>
                  <pic:blipFill>
                    <a:blip r:embed="rId26"/>
                    <a:stretch>
                      <a:fillRect/>
                    </a:stretch>
                  </pic:blipFill>
                  <pic:spPr>
                    <a:xfrm>
                      <a:off x="0" y="0"/>
                      <a:ext cx="1357007" cy="1770515"/>
                    </a:xfrm>
                    <a:prstGeom prst="rect">
                      <a:avLst/>
                    </a:prstGeom>
                  </pic:spPr>
                </pic:pic>
              </a:graphicData>
            </a:graphic>
          </wp:inline>
        </w:drawing>
      </w:r>
    </w:p>
    <w:p w14:paraId="43A0A25D" w14:textId="70FBAFAD" w:rsidR="00000967" w:rsidRDefault="00000967" w:rsidP="00811705">
      <w:pPr>
        <w:tabs>
          <w:tab w:val="left" w:pos="0"/>
          <w:tab w:val="left" w:pos="4470"/>
        </w:tabs>
        <w:mirrorIndents/>
        <w:rPr>
          <w:rFonts w:asciiTheme="majorHAnsi" w:hAnsiTheme="majorHAnsi"/>
          <w:sz w:val="24"/>
          <w:szCs w:val="24"/>
        </w:rPr>
      </w:pPr>
    </w:p>
    <w:p w14:paraId="7C71E2AA" w14:textId="49DBB59B" w:rsidR="00000967" w:rsidRDefault="00000967" w:rsidP="00811705">
      <w:pPr>
        <w:tabs>
          <w:tab w:val="left" w:pos="0"/>
          <w:tab w:val="left" w:pos="4470"/>
        </w:tabs>
        <w:mirrorIndents/>
        <w:rPr>
          <w:rFonts w:asciiTheme="majorHAnsi" w:hAnsiTheme="majorHAnsi"/>
          <w:sz w:val="24"/>
          <w:szCs w:val="24"/>
        </w:rPr>
      </w:pPr>
    </w:p>
    <w:p w14:paraId="14B6BE15" w14:textId="5B5D36D1" w:rsidR="00000967" w:rsidRDefault="00000967" w:rsidP="00811705">
      <w:pPr>
        <w:tabs>
          <w:tab w:val="left" w:pos="0"/>
          <w:tab w:val="left" w:pos="4470"/>
        </w:tabs>
        <w:mirrorIndents/>
        <w:rPr>
          <w:rFonts w:asciiTheme="majorHAnsi" w:hAnsiTheme="majorHAnsi"/>
          <w:sz w:val="24"/>
          <w:szCs w:val="24"/>
        </w:rPr>
      </w:pPr>
    </w:p>
    <w:p w14:paraId="393D06D1" w14:textId="18225F52" w:rsidR="00000967" w:rsidRDefault="00000967" w:rsidP="00811705">
      <w:pPr>
        <w:tabs>
          <w:tab w:val="left" w:pos="0"/>
          <w:tab w:val="left" w:pos="4470"/>
        </w:tabs>
        <w:mirrorIndents/>
        <w:rPr>
          <w:rFonts w:asciiTheme="majorHAnsi" w:hAnsiTheme="majorHAnsi"/>
          <w:sz w:val="24"/>
          <w:szCs w:val="24"/>
        </w:rPr>
      </w:pPr>
    </w:p>
    <w:p w14:paraId="02625532" w14:textId="1960D7C0" w:rsidR="00000967" w:rsidRDefault="00000967" w:rsidP="00811705">
      <w:pPr>
        <w:tabs>
          <w:tab w:val="left" w:pos="0"/>
          <w:tab w:val="left" w:pos="4470"/>
        </w:tabs>
        <w:mirrorIndents/>
        <w:rPr>
          <w:rFonts w:asciiTheme="majorHAnsi" w:hAnsiTheme="majorHAnsi"/>
          <w:sz w:val="24"/>
          <w:szCs w:val="24"/>
        </w:rPr>
      </w:pPr>
    </w:p>
    <w:p w14:paraId="2A679C2D" w14:textId="11BC57A5" w:rsidR="00000967" w:rsidRDefault="00000967" w:rsidP="00811705">
      <w:pPr>
        <w:tabs>
          <w:tab w:val="left" w:pos="0"/>
          <w:tab w:val="left" w:pos="4470"/>
        </w:tabs>
        <w:mirrorIndents/>
        <w:rPr>
          <w:rFonts w:asciiTheme="majorHAnsi" w:hAnsiTheme="majorHAnsi"/>
          <w:sz w:val="24"/>
          <w:szCs w:val="24"/>
        </w:rPr>
      </w:pPr>
    </w:p>
    <w:p w14:paraId="070E39B3" w14:textId="61E4C0A8" w:rsidR="00000967" w:rsidRDefault="00000967" w:rsidP="00811705">
      <w:pPr>
        <w:tabs>
          <w:tab w:val="left" w:pos="0"/>
          <w:tab w:val="left" w:pos="4470"/>
        </w:tabs>
        <w:mirrorIndents/>
        <w:rPr>
          <w:rFonts w:asciiTheme="majorHAnsi" w:hAnsiTheme="majorHAnsi"/>
          <w:sz w:val="24"/>
          <w:szCs w:val="24"/>
        </w:rPr>
      </w:pPr>
    </w:p>
    <w:p w14:paraId="6868CC7B" w14:textId="77777777" w:rsidR="00000967" w:rsidRDefault="00000967" w:rsidP="00811705">
      <w:pPr>
        <w:tabs>
          <w:tab w:val="left" w:pos="0"/>
          <w:tab w:val="left" w:pos="4470"/>
        </w:tabs>
        <w:mirrorIndents/>
        <w:rPr>
          <w:rFonts w:asciiTheme="majorHAnsi" w:hAnsiTheme="majorHAnsi"/>
          <w:sz w:val="24"/>
          <w:szCs w:val="24"/>
        </w:rPr>
      </w:pPr>
    </w:p>
    <w:p w14:paraId="29C41B51" w14:textId="77777777" w:rsidR="00000967" w:rsidRDefault="00000967" w:rsidP="00811705">
      <w:pPr>
        <w:tabs>
          <w:tab w:val="left" w:pos="0"/>
          <w:tab w:val="left" w:pos="4470"/>
        </w:tabs>
        <w:mirrorIndents/>
        <w:rPr>
          <w:rFonts w:asciiTheme="majorHAnsi" w:hAnsiTheme="majorHAnsi"/>
          <w:sz w:val="24"/>
          <w:szCs w:val="24"/>
        </w:rPr>
      </w:pPr>
    </w:p>
    <w:p w14:paraId="5CBF344F" w14:textId="21F94C7C" w:rsidR="00C75EBF" w:rsidRDefault="00C75EBF" w:rsidP="00000967">
      <w:pPr>
        <w:tabs>
          <w:tab w:val="left" w:pos="0"/>
          <w:tab w:val="left" w:pos="4470"/>
        </w:tabs>
        <w:mirrorIndents/>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46347E" w14:paraId="62D83C02" w14:textId="77777777" w:rsidTr="00F936F7">
        <w:tc>
          <w:tcPr>
            <w:tcW w:w="9000" w:type="dxa"/>
          </w:tcPr>
          <w:p w14:paraId="7A3AC5F6" w14:textId="77777777" w:rsidR="0046347E" w:rsidRDefault="0046347E" w:rsidP="00F936F7">
            <w:pPr>
              <w:pStyle w:val="Heading2"/>
            </w:pPr>
          </w:p>
          <w:p w14:paraId="3BC95851" w14:textId="77777777" w:rsidR="0046347E" w:rsidRDefault="0046347E" w:rsidP="00F936F7"/>
          <w:p w14:paraId="364DEF45" w14:textId="47BD6F3D" w:rsidR="0046347E" w:rsidRPr="0046347E" w:rsidRDefault="0046347E" w:rsidP="0046347E">
            <w:pPr>
              <w:pStyle w:val="Heading3"/>
              <w:jc w:val="center"/>
              <w:rPr>
                <w:sz w:val="40"/>
                <w:szCs w:val="40"/>
              </w:rPr>
            </w:pPr>
            <w:r w:rsidRPr="0046347E">
              <w:rPr>
                <w:sz w:val="40"/>
                <w:szCs w:val="40"/>
              </w:rPr>
              <w:t>Outreach Activities</w:t>
            </w:r>
          </w:p>
          <w:p w14:paraId="66E10DB8" w14:textId="5F513F28" w:rsidR="0046347E" w:rsidRPr="0046347E" w:rsidRDefault="0046347E" w:rsidP="0046347E">
            <w:pPr>
              <w:rPr>
                <w:rFonts w:asciiTheme="majorHAnsi" w:hAnsiTheme="majorHAnsi"/>
                <w:color w:val="31479E" w:themeColor="accent1" w:themeShade="BF"/>
                <w:sz w:val="28"/>
                <w:szCs w:val="28"/>
              </w:rPr>
            </w:pPr>
            <w:r w:rsidRPr="0046347E">
              <w:rPr>
                <w:rFonts w:asciiTheme="majorHAnsi" w:hAnsiTheme="majorHAnsi"/>
                <w:color w:val="31479E" w:themeColor="accent1" w:themeShade="BF"/>
                <w:sz w:val="28"/>
                <w:szCs w:val="28"/>
              </w:rPr>
              <w:t>Geology Tour</w:t>
            </w:r>
          </w:p>
        </w:tc>
      </w:tr>
      <w:tr w:rsidR="0046347E" w14:paraId="6BE499B1" w14:textId="77777777" w:rsidTr="00F936F7">
        <w:tc>
          <w:tcPr>
            <w:tcW w:w="9000" w:type="dxa"/>
          </w:tcPr>
          <w:p w14:paraId="1C8315B6" w14:textId="77777777" w:rsidR="0046347E" w:rsidRDefault="0046347E" w:rsidP="00F936F7">
            <w:pPr>
              <w:pStyle w:val="Heading2"/>
            </w:pPr>
          </w:p>
        </w:tc>
      </w:tr>
    </w:tbl>
    <w:p w14:paraId="2A8FC5FB" w14:textId="1D9700FE" w:rsidR="0046347E" w:rsidRDefault="0046347E" w:rsidP="00000967">
      <w:pPr>
        <w:tabs>
          <w:tab w:val="left" w:pos="0"/>
          <w:tab w:val="left" w:pos="4470"/>
        </w:tabs>
        <w:mirrorIndents/>
        <w:rPr>
          <w:rFonts w:asciiTheme="majorHAnsi" w:hAnsiTheme="majorHAnsi"/>
          <w:sz w:val="24"/>
          <w:szCs w:val="24"/>
        </w:rPr>
      </w:pPr>
      <w:r>
        <w:rPr>
          <w:rFonts w:asciiTheme="majorHAnsi" w:hAnsiTheme="majorHAnsi"/>
          <w:noProof/>
          <w:sz w:val="24"/>
          <w:szCs w:val="24"/>
        </w:rPr>
        <w:drawing>
          <wp:anchor distT="0" distB="0" distL="114300" distR="114300" simplePos="0" relativeHeight="251717632" behindDoc="0" locked="0" layoutInCell="1" allowOverlap="1" wp14:anchorId="646E7C1C" wp14:editId="696D34FF">
            <wp:simplePos x="0" y="0"/>
            <wp:positionH relativeFrom="page">
              <wp:posOffset>2495550</wp:posOffset>
            </wp:positionH>
            <wp:positionV relativeFrom="margin">
              <wp:posOffset>6416040</wp:posOffset>
            </wp:positionV>
            <wp:extent cx="3124200" cy="2343150"/>
            <wp:effectExtent l="0" t="0" r="0" b="0"/>
            <wp:wrapSquare wrapText="bothSides"/>
            <wp:docPr id="2105438952" name="Picture 24" descr="A group of people standing on a h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38952" name="Picture 24" descr="A group of people standing on a hill&#10;&#10;Description automatically generated with medium confidence"/>
                    <pic:cNvPicPr/>
                  </pic:nvPicPr>
                  <pic:blipFill>
                    <a:blip r:embed="rId27"/>
                    <a:stretch>
                      <a:fillRect/>
                    </a:stretch>
                  </pic:blipFill>
                  <pic:spPr>
                    <a:xfrm>
                      <a:off x="0" y="0"/>
                      <a:ext cx="3124200" cy="23431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mc:AlternateContent>
          <mc:Choice Requires="wps">
            <w:drawing>
              <wp:anchor distT="0" distB="0" distL="114300" distR="114300" simplePos="0" relativeHeight="251714560" behindDoc="0" locked="0" layoutInCell="1" allowOverlap="1" wp14:anchorId="5C9F872F" wp14:editId="2E7CEA63">
                <wp:simplePos x="0" y="0"/>
                <wp:positionH relativeFrom="column">
                  <wp:posOffset>19050</wp:posOffset>
                </wp:positionH>
                <wp:positionV relativeFrom="paragraph">
                  <wp:posOffset>1775460</wp:posOffset>
                </wp:positionV>
                <wp:extent cx="5676900" cy="2343150"/>
                <wp:effectExtent l="0" t="0" r="19050" b="19050"/>
                <wp:wrapNone/>
                <wp:docPr id="631015077" name="Text Box 22"/>
                <wp:cNvGraphicFramePr/>
                <a:graphic xmlns:a="http://schemas.openxmlformats.org/drawingml/2006/main">
                  <a:graphicData uri="http://schemas.microsoft.com/office/word/2010/wordprocessingShape">
                    <wps:wsp>
                      <wps:cNvSpPr txBox="1"/>
                      <wps:spPr>
                        <a:xfrm>
                          <a:off x="0" y="0"/>
                          <a:ext cx="5676900" cy="2343150"/>
                        </a:xfrm>
                        <a:prstGeom prst="rect">
                          <a:avLst/>
                        </a:prstGeom>
                        <a:solidFill>
                          <a:schemeClr val="lt1"/>
                        </a:solidFill>
                        <a:ln w="6350">
                          <a:solidFill>
                            <a:schemeClr val="bg1"/>
                          </a:solidFill>
                        </a:ln>
                      </wps:spPr>
                      <wps:txbx>
                        <w:txbxContent>
                          <w:p w14:paraId="64605C22" w14:textId="5CEAE9DC" w:rsidR="0046347E" w:rsidRDefault="0046347E">
                            <w:pPr>
                              <w:rPr>
                                <w:rFonts w:asciiTheme="majorHAnsi" w:hAnsiTheme="majorHAnsi"/>
                                <w:sz w:val="24"/>
                                <w:szCs w:val="24"/>
                              </w:rPr>
                            </w:pPr>
                            <w:r>
                              <w:rPr>
                                <w:rFonts w:asciiTheme="majorHAnsi" w:hAnsiTheme="majorHAnsi"/>
                                <w:sz w:val="24"/>
                                <w:szCs w:val="24"/>
                              </w:rPr>
                              <w:t>“</w:t>
                            </w:r>
                            <w:r w:rsidRPr="0046347E">
                              <w:rPr>
                                <w:rFonts w:asciiTheme="majorHAnsi" w:hAnsiTheme="majorHAnsi"/>
                                <w:sz w:val="24"/>
                                <w:szCs w:val="24"/>
                              </w:rPr>
                              <w:t>The 2023 Glacial Lakes Geology Tour sponsored by the Roberts Conservation District was held on Thursday, June 22. The tour highlighted glacial formations in Roberts and Marshall counties in NE South Dakota and features in Sargent County in SE North Dakota.</w:t>
                            </w:r>
                          </w:p>
                          <w:p w14:paraId="19EC5459" w14:textId="77777777" w:rsidR="0046347E" w:rsidRDefault="0046347E" w:rsidP="0046347E">
                            <w:pPr>
                              <w:rPr>
                                <w:i/>
                                <w:iCs/>
                              </w:rPr>
                            </w:pPr>
                            <w:r w:rsidRPr="0046347E">
                              <w:rPr>
                                <w:rFonts w:asciiTheme="majorHAnsi" w:hAnsiTheme="majorHAnsi"/>
                                <w:sz w:val="24"/>
                                <w:szCs w:val="24"/>
                              </w:rPr>
                              <w:t>The guest speaker for the event was Jay Gilbertson, District Manager for the East Dakota Water Development District. Prior to Jay’s 29-year tenure as District Manager, he was employed as a geologist for the South Dakota Geological Survey. Jay led the discussion at each stop of the Geology Tour, delving into the unique characteristics of each feature.</w:t>
                            </w:r>
                            <w:r>
                              <w:rPr>
                                <w:rFonts w:asciiTheme="majorHAnsi" w:hAnsiTheme="majorHAnsi"/>
                                <w:sz w:val="24"/>
                                <w:szCs w:val="24"/>
                              </w:rPr>
                              <w:t>”</w:t>
                            </w:r>
                            <w:r w:rsidRPr="0046347E">
                              <w:rPr>
                                <w:i/>
                                <w:iCs/>
                              </w:rPr>
                              <w:t xml:space="preserve"> </w:t>
                            </w:r>
                          </w:p>
                          <w:p w14:paraId="1F0DE4E1" w14:textId="258FD508" w:rsidR="0046347E" w:rsidRDefault="0046347E" w:rsidP="0046347E">
                            <w:pPr>
                              <w:rPr>
                                <w:i/>
                                <w:iCs/>
                              </w:rPr>
                            </w:pPr>
                            <w:r>
                              <w:rPr>
                                <w:i/>
                                <w:iCs/>
                              </w:rPr>
                              <w:t xml:space="preserve">Author: </w:t>
                            </w:r>
                            <w:r w:rsidRPr="00781BFE">
                              <w:rPr>
                                <w:i/>
                                <w:iCs/>
                              </w:rPr>
                              <w:t>L. K. Otto-Hanson, NRCS Soil Conservationist, Sisseton Field Office</w:t>
                            </w:r>
                          </w:p>
                          <w:p w14:paraId="0000FACF" w14:textId="73125EFB" w:rsidR="0046347E" w:rsidRDefault="0046347E" w:rsidP="0046347E">
                            <w:pPr>
                              <w:rPr>
                                <w:rFonts w:asciiTheme="majorHAnsi" w:hAnsiTheme="majorHAnsi"/>
                                <w:sz w:val="24"/>
                                <w:szCs w:val="24"/>
                              </w:rPr>
                            </w:pPr>
                          </w:p>
                          <w:p w14:paraId="6061ECC8" w14:textId="77777777" w:rsidR="0046347E" w:rsidRDefault="0046347E" w:rsidP="0046347E">
                            <w:pPr>
                              <w:rPr>
                                <w:rFonts w:asciiTheme="majorHAnsi" w:hAnsiTheme="majorHAnsi"/>
                                <w:sz w:val="24"/>
                                <w:szCs w:val="24"/>
                              </w:rPr>
                            </w:pPr>
                          </w:p>
                          <w:p w14:paraId="633FF58E" w14:textId="77777777" w:rsidR="0046347E" w:rsidRPr="0046347E" w:rsidRDefault="0046347E" w:rsidP="0046347E">
                            <w:pPr>
                              <w:rPr>
                                <w:rFonts w:asciiTheme="majorHAnsi" w:hAnsiTheme="majorHAnsi"/>
                                <w:sz w:val="24"/>
                                <w:szCs w:val="24"/>
                              </w:rPr>
                            </w:pPr>
                          </w:p>
                          <w:p w14:paraId="7BBC4070" w14:textId="77777777" w:rsidR="0046347E" w:rsidRPr="0046347E" w:rsidRDefault="0046347E">
                            <w:pPr>
                              <w:rPr>
                                <w:rFonts w:asciiTheme="majorHAnsi" w:hAnsiTheme="maj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9F872F" id="Text Box 22" o:spid="_x0000_s1040" type="#_x0000_t202" style="position:absolute;margin-left:1.5pt;margin-top:139.8pt;width:447pt;height:184.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JPNAIAAIUEAAAOAAAAZHJzL2Uyb0RvYy54bWysVNtqGzEQfS/0H4Te6/U9zeJ1cB1cCiYJ&#10;OCXPslbyCrQaVZK96359R/K1aSAQ+qKd0YzmcubMTu7aWpOdcF6BKWiv06VEGA6lMpuC/nxefPlK&#10;iQ/MlEyDEQXdC0/vpp8/TRqbiz5UoEvhCAYxPm9sQasQbJ5lnleiZr4DVhg0SnA1C6i6TVY61mD0&#10;Wmf9bnecNeBK64AL7/H2/mCk0xRfSsHDo5ReBKILirWFdLp0ruOZTScs3zhmK8WPZbAPVFEzZTDp&#10;OdQ9C4xsnfonVK24Aw8ydDjUGUipuEg9YDe97qtuVhWzIvWC4Hh7hsn/v7D8YbeyT46E9hu0OMAI&#10;SGN97vEy9tNKV8cvVkrQjhDuz7CJNhCOl6Pxzfi2iyaOtv5gOOiNErDZ5bl1PnwXUJMoFNThXBJc&#10;bLf0AVOi68klZvOgVblQWiclckHMtSM7hlPUIRWJL/7y0oY0BR0PMPV7EdabNyJgPG2wkEvzUQrt&#10;uiWqRGD6J2TWUO4RMAcHLnnLFwqbWjIfnphD8iAQuBDhEQ+pAYuCo0RJBe73W/fRH2eKVkoaJGNB&#10;/a8tc4IS/cPgtG97w2Fkb1KGo5s+Ku7asr62mG09B0Sqh6tneRKjf9AnUTqoX3BvZjErmpjhmLug&#10;4STOw2FFcO+4mM2SE/LVsrA0K8tj6AhyHNlz+8KcPc41ICUe4ERblr8a78E3vjQw2waQKs0+An1A&#10;9Yg/cj1R4riXcZmu9eR1+XtM/wAAAP//AwBQSwMEFAAGAAgAAAAhAPZNLf/fAAAACQEAAA8AAABk&#10;cnMvZG93bnJldi54bWxMj0FLw0AQhe+C/2EZwZvd2IY0jdmUoIigBbH20ts2GZNgdjZkp2367x1P&#10;enzzhve+l68n16sTjqHzZOB+FoFCqnzdUWNg9/l8l4IKbKm2vSc0cMEA6+L6KrdZ7c/0gactN0pC&#10;KGTWQMs8ZFqHqkVnw8wPSOJ9+dFZFjk2uh7tWcJdr+dRlGhnO5KG1g742GL1vT06A6/x3j4t+A0v&#10;TNN7Wb6kQxw2xtzeTOUDKMaJ/57hF1/QoRCmgz9SHVRvYCFL2MB8uUpAiZ+ulnI5GEjiNAFd5Pr/&#10;guIHAAD//wMAUEsBAi0AFAAGAAgAAAAhALaDOJL+AAAA4QEAABMAAAAAAAAAAAAAAAAAAAAAAFtD&#10;b250ZW50X1R5cGVzXS54bWxQSwECLQAUAAYACAAAACEAOP0h/9YAAACUAQAACwAAAAAAAAAAAAAA&#10;AAAvAQAAX3JlbHMvLnJlbHNQSwECLQAUAAYACAAAACEAk2DCTzQCAACFBAAADgAAAAAAAAAAAAAA&#10;AAAuAgAAZHJzL2Uyb0RvYy54bWxQSwECLQAUAAYACAAAACEA9k0t/98AAAAJAQAADwAAAAAAAAAA&#10;AAAAAACOBAAAZHJzL2Rvd25yZXYueG1sUEsFBgAAAAAEAAQA8wAAAJoFAAAAAA==&#10;" fillcolor="white [3201]" strokecolor="white [3212]" strokeweight=".5pt">
                <v:textbox>
                  <w:txbxContent>
                    <w:p w14:paraId="64605C22" w14:textId="5CEAE9DC" w:rsidR="0046347E" w:rsidRDefault="0046347E">
                      <w:pPr>
                        <w:rPr>
                          <w:rFonts w:asciiTheme="majorHAnsi" w:hAnsiTheme="majorHAnsi"/>
                          <w:sz w:val="24"/>
                          <w:szCs w:val="24"/>
                        </w:rPr>
                      </w:pPr>
                      <w:r>
                        <w:rPr>
                          <w:rFonts w:asciiTheme="majorHAnsi" w:hAnsiTheme="majorHAnsi"/>
                          <w:sz w:val="24"/>
                          <w:szCs w:val="24"/>
                        </w:rPr>
                        <w:t>“</w:t>
                      </w:r>
                      <w:r w:rsidRPr="0046347E">
                        <w:rPr>
                          <w:rFonts w:asciiTheme="majorHAnsi" w:hAnsiTheme="majorHAnsi"/>
                          <w:sz w:val="24"/>
                          <w:szCs w:val="24"/>
                        </w:rPr>
                        <w:t>The 2023 Glacial Lakes Geology Tour sponsored by the Roberts Conservation District was held on Thursday, June 22. The tour highlighted glacial formations in Roberts and Marshall counties in NE South Dakota and features in Sargent County in SE North Dakota.</w:t>
                      </w:r>
                    </w:p>
                    <w:p w14:paraId="19EC5459" w14:textId="77777777" w:rsidR="0046347E" w:rsidRDefault="0046347E" w:rsidP="0046347E">
                      <w:pPr>
                        <w:rPr>
                          <w:i/>
                          <w:iCs/>
                        </w:rPr>
                      </w:pPr>
                      <w:r w:rsidRPr="0046347E">
                        <w:rPr>
                          <w:rFonts w:asciiTheme="majorHAnsi" w:hAnsiTheme="majorHAnsi"/>
                          <w:sz w:val="24"/>
                          <w:szCs w:val="24"/>
                        </w:rPr>
                        <w:t>The guest speaker for the event was Jay Gilbertson, District Manager for the East Dakota Water Development District. Prior to Jay’s 29-year tenure as District Manager, he was employed as a geologist for the South Dakota Geological Survey. Jay led the discussion at each stop of the Geology Tour, delving into the unique characteristics of each feature.</w:t>
                      </w:r>
                      <w:r>
                        <w:rPr>
                          <w:rFonts w:asciiTheme="majorHAnsi" w:hAnsiTheme="majorHAnsi"/>
                          <w:sz w:val="24"/>
                          <w:szCs w:val="24"/>
                        </w:rPr>
                        <w:t>”</w:t>
                      </w:r>
                      <w:r w:rsidRPr="0046347E">
                        <w:rPr>
                          <w:i/>
                          <w:iCs/>
                        </w:rPr>
                        <w:t xml:space="preserve"> </w:t>
                      </w:r>
                    </w:p>
                    <w:p w14:paraId="1F0DE4E1" w14:textId="258FD508" w:rsidR="0046347E" w:rsidRDefault="0046347E" w:rsidP="0046347E">
                      <w:pPr>
                        <w:rPr>
                          <w:i/>
                          <w:iCs/>
                        </w:rPr>
                      </w:pPr>
                      <w:r>
                        <w:rPr>
                          <w:i/>
                          <w:iCs/>
                        </w:rPr>
                        <w:t xml:space="preserve">Author: </w:t>
                      </w:r>
                      <w:r w:rsidRPr="00781BFE">
                        <w:rPr>
                          <w:i/>
                          <w:iCs/>
                        </w:rPr>
                        <w:t>L. K. Otto-Hanson, NRCS Soil Conservationist, Sisseton Field Office</w:t>
                      </w:r>
                    </w:p>
                    <w:p w14:paraId="0000FACF" w14:textId="73125EFB" w:rsidR="0046347E" w:rsidRDefault="0046347E" w:rsidP="0046347E">
                      <w:pPr>
                        <w:rPr>
                          <w:rFonts w:asciiTheme="majorHAnsi" w:hAnsiTheme="majorHAnsi"/>
                          <w:sz w:val="24"/>
                          <w:szCs w:val="24"/>
                        </w:rPr>
                      </w:pPr>
                    </w:p>
                    <w:p w14:paraId="6061ECC8" w14:textId="77777777" w:rsidR="0046347E" w:rsidRDefault="0046347E" w:rsidP="0046347E">
                      <w:pPr>
                        <w:rPr>
                          <w:rFonts w:asciiTheme="majorHAnsi" w:hAnsiTheme="majorHAnsi"/>
                          <w:sz w:val="24"/>
                          <w:szCs w:val="24"/>
                        </w:rPr>
                      </w:pPr>
                    </w:p>
                    <w:p w14:paraId="633FF58E" w14:textId="77777777" w:rsidR="0046347E" w:rsidRPr="0046347E" w:rsidRDefault="0046347E" w:rsidP="0046347E">
                      <w:pPr>
                        <w:rPr>
                          <w:rFonts w:asciiTheme="majorHAnsi" w:hAnsiTheme="majorHAnsi"/>
                          <w:sz w:val="24"/>
                          <w:szCs w:val="24"/>
                        </w:rPr>
                      </w:pPr>
                    </w:p>
                    <w:p w14:paraId="7BBC4070" w14:textId="77777777" w:rsidR="0046347E" w:rsidRPr="0046347E" w:rsidRDefault="0046347E">
                      <w:pPr>
                        <w:rPr>
                          <w:rFonts w:asciiTheme="majorHAnsi" w:hAnsiTheme="majorHAnsi"/>
                          <w:sz w:val="24"/>
                          <w:szCs w:val="24"/>
                        </w:rPr>
                      </w:pPr>
                    </w:p>
                  </w:txbxContent>
                </v:textbox>
              </v:shape>
            </w:pict>
          </mc:Fallback>
        </mc:AlternateContent>
      </w:r>
      <w:r>
        <w:rPr>
          <w:noProof/>
        </w:rPr>
        <w:drawing>
          <wp:anchor distT="0" distB="0" distL="114300" distR="114300" simplePos="0" relativeHeight="251716608" behindDoc="0" locked="0" layoutInCell="1" allowOverlap="1" wp14:anchorId="11E1660C" wp14:editId="2D6414AA">
            <wp:simplePos x="0" y="0"/>
            <wp:positionH relativeFrom="margin">
              <wp:posOffset>3009900</wp:posOffset>
            </wp:positionH>
            <wp:positionV relativeFrom="page">
              <wp:posOffset>4706620</wp:posOffset>
            </wp:positionV>
            <wp:extent cx="2870200" cy="2152650"/>
            <wp:effectExtent l="0" t="0" r="6350" b="0"/>
            <wp:wrapSquare wrapText="bothSides"/>
            <wp:docPr id="677525313" name="Picture 677525313" descr="A group of people posing for a photo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25313" name="Picture 677525313" descr="A group of people posing for a photo outside a building&#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0200" cy="21526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drawing>
          <wp:anchor distT="0" distB="0" distL="114300" distR="114300" simplePos="0" relativeHeight="251715584" behindDoc="0" locked="0" layoutInCell="1" allowOverlap="1" wp14:anchorId="59AD0EAE" wp14:editId="287223F0">
            <wp:simplePos x="0" y="0"/>
            <wp:positionH relativeFrom="margin">
              <wp:posOffset>47625</wp:posOffset>
            </wp:positionH>
            <wp:positionV relativeFrom="page">
              <wp:posOffset>4695825</wp:posOffset>
            </wp:positionV>
            <wp:extent cx="2800350" cy="2163445"/>
            <wp:effectExtent l="0" t="0" r="0" b="8255"/>
            <wp:wrapTopAndBottom/>
            <wp:docPr id="1615804366"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04366" name="Picture 23" descr="Map&#10;&#10;Description automatically generated"/>
                    <pic:cNvPicPr/>
                  </pic:nvPicPr>
                  <pic:blipFill>
                    <a:blip r:embed="rId29"/>
                    <a:stretch>
                      <a:fillRect/>
                    </a:stretch>
                  </pic:blipFill>
                  <pic:spPr>
                    <a:xfrm>
                      <a:off x="0" y="0"/>
                      <a:ext cx="2800350" cy="2163445"/>
                    </a:xfrm>
                    <a:prstGeom prst="rect">
                      <a:avLst/>
                    </a:prstGeom>
                  </pic:spPr>
                </pic:pic>
              </a:graphicData>
            </a:graphic>
            <wp14:sizeRelH relativeFrom="margin">
              <wp14:pctWidth>0</wp14:pctWidth>
            </wp14:sizeRelH>
            <wp14:sizeRelV relativeFrom="margin">
              <wp14:pctHeight>0</wp14:pctHeight>
            </wp14:sizeRelV>
          </wp:anchor>
        </w:drawing>
      </w:r>
    </w:p>
    <w:p w14:paraId="3875A3D9" w14:textId="77777777" w:rsidR="0046347E" w:rsidRPr="0046347E" w:rsidRDefault="0046347E" w:rsidP="0046347E">
      <w:pPr>
        <w:rPr>
          <w:rFonts w:asciiTheme="majorHAnsi" w:hAnsiTheme="majorHAnsi"/>
          <w:sz w:val="24"/>
          <w:szCs w:val="24"/>
        </w:rPr>
      </w:pPr>
    </w:p>
    <w:p w14:paraId="7D478752" w14:textId="77777777" w:rsidR="0046347E" w:rsidRPr="0046347E" w:rsidRDefault="0046347E" w:rsidP="0046347E">
      <w:pPr>
        <w:rPr>
          <w:rFonts w:asciiTheme="majorHAnsi" w:hAnsiTheme="majorHAnsi"/>
          <w:sz w:val="24"/>
          <w:szCs w:val="24"/>
        </w:rPr>
      </w:pPr>
    </w:p>
    <w:p w14:paraId="1AFDAF93" w14:textId="77777777" w:rsidR="0046347E" w:rsidRPr="0046347E" w:rsidRDefault="0046347E" w:rsidP="0046347E">
      <w:pPr>
        <w:rPr>
          <w:rFonts w:asciiTheme="majorHAnsi" w:hAnsiTheme="majorHAnsi"/>
          <w:sz w:val="24"/>
          <w:szCs w:val="24"/>
        </w:rPr>
      </w:pPr>
    </w:p>
    <w:p w14:paraId="2D1C87A4" w14:textId="77777777" w:rsidR="0046347E" w:rsidRPr="0046347E" w:rsidRDefault="0046347E" w:rsidP="0046347E">
      <w:pPr>
        <w:rPr>
          <w:rFonts w:asciiTheme="majorHAnsi" w:hAnsiTheme="majorHAnsi"/>
          <w:sz w:val="24"/>
          <w:szCs w:val="24"/>
        </w:rPr>
      </w:pPr>
    </w:p>
    <w:p w14:paraId="388762F8" w14:textId="77777777" w:rsidR="0046347E" w:rsidRPr="0046347E" w:rsidRDefault="0046347E" w:rsidP="0046347E">
      <w:pPr>
        <w:rPr>
          <w:rFonts w:asciiTheme="majorHAnsi" w:hAnsiTheme="majorHAnsi"/>
          <w:sz w:val="24"/>
          <w:szCs w:val="24"/>
        </w:rPr>
      </w:pPr>
    </w:p>
    <w:p w14:paraId="5A5463F0" w14:textId="77777777" w:rsidR="0046347E" w:rsidRPr="0046347E" w:rsidRDefault="0046347E" w:rsidP="0046347E">
      <w:pPr>
        <w:rPr>
          <w:rFonts w:asciiTheme="majorHAnsi" w:hAnsiTheme="majorHAnsi"/>
          <w:sz w:val="24"/>
          <w:szCs w:val="24"/>
        </w:rPr>
      </w:pPr>
    </w:p>
    <w:p w14:paraId="52D4D2F2" w14:textId="77777777" w:rsidR="0046347E" w:rsidRPr="0046347E" w:rsidRDefault="0046347E" w:rsidP="0046347E">
      <w:pPr>
        <w:rPr>
          <w:rFonts w:asciiTheme="majorHAnsi" w:hAnsiTheme="majorHAnsi"/>
          <w:sz w:val="24"/>
          <w:szCs w:val="24"/>
        </w:rPr>
      </w:pPr>
    </w:p>
    <w:p w14:paraId="1C5B29D2" w14:textId="77777777" w:rsidR="0046347E" w:rsidRPr="0046347E" w:rsidRDefault="0046347E" w:rsidP="0046347E">
      <w:pPr>
        <w:rPr>
          <w:rFonts w:asciiTheme="majorHAnsi" w:hAnsiTheme="majorHAnsi"/>
          <w:sz w:val="24"/>
          <w:szCs w:val="24"/>
        </w:rPr>
      </w:pPr>
    </w:p>
    <w:p w14:paraId="354F88C0" w14:textId="77777777" w:rsidR="0046347E" w:rsidRPr="0046347E" w:rsidRDefault="0046347E" w:rsidP="0046347E">
      <w:pPr>
        <w:rPr>
          <w:rFonts w:asciiTheme="majorHAnsi" w:hAnsiTheme="majorHAnsi"/>
          <w:sz w:val="24"/>
          <w:szCs w:val="24"/>
        </w:rPr>
      </w:pPr>
    </w:p>
    <w:p w14:paraId="2E12A76E" w14:textId="77777777" w:rsidR="0046347E" w:rsidRPr="0046347E" w:rsidRDefault="0046347E" w:rsidP="0046347E">
      <w:pPr>
        <w:rPr>
          <w:rFonts w:asciiTheme="majorHAnsi" w:hAnsiTheme="majorHAnsi"/>
          <w:sz w:val="24"/>
          <w:szCs w:val="24"/>
        </w:rPr>
      </w:pPr>
    </w:p>
    <w:p w14:paraId="5930D7DA" w14:textId="77777777" w:rsidR="0046347E" w:rsidRPr="0046347E" w:rsidRDefault="0046347E" w:rsidP="0046347E">
      <w:pPr>
        <w:rPr>
          <w:rFonts w:asciiTheme="majorHAnsi" w:hAnsiTheme="majorHAnsi"/>
          <w:sz w:val="24"/>
          <w:szCs w:val="24"/>
        </w:rPr>
      </w:pPr>
    </w:p>
    <w:p w14:paraId="3D91321C" w14:textId="77777777" w:rsidR="0046347E" w:rsidRPr="0046347E" w:rsidRDefault="0046347E" w:rsidP="0046347E">
      <w:pPr>
        <w:rPr>
          <w:rFonts w:asciiTheme="majorHAnsi" w:hAnsiTheme="majorHAnsi"/>
          <w:sz w:val="24"/>
          <w:szCs w:val="24"/>
        </w:rPr>
      </w:pPr>
    </w:p>
    <w:p w14:paraId="51078AB5" w14:textId="77777777" w:rsidR="0046347E" w:rsidRPr="0046347E" w:rsidRDefault="0046347E" w:rsidP="0046347E">
      <w:pPr>
        <w:rPr>
          <w:rFonts w:asciiTheme="majorHAnsi" w:hAnsiTheme="majorHAnsi"/>
          <w:sz w:val="24"/>
          <w:szCs w:val="24"/>
        </w:rPr>
      </w:pPr>
    </w:p>
    <w:p w14:paraId="6E1AC661" w14:textId="77777777" w:rsidR="0046347E" w:rsidRDefault="0046347E" w:rsidP="0046347E">
      <w:pPr>
        <w:ind w:firstLine="720"/>
        <w:rPr>
          <w:rFonts w:asciiTheme="majorHAnsi" w:hAnsiTheme="majorHAnsi"/>
          <w:sz w:val="24"/>
          <w:szCs w:val="24"/>
        </w:rPr>
      </w:pPr>
    </w:p>
    <w:p w14:paraId="776F2C6C" w14:textId="77777777" w:rsidR="0046347E" w:rsidRPr="0046347E" w:rsidRDefault="0046347E" w:rsidP="0046347E">
      <w:pPr>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E63846" w14:paraId="7D029047" w14:textId="77777777" w:rsidTr="00F936F7">
        <w:tc>
          <w:tcPr>
            <w:tcW w:w="9000" w:type="dxa"/>
          </w:tcPr>
          <w:p w14:paraId="5F0747CA" w14:textId="77777777" w:rsidR="00E63846" w:rsidRDefault="00E63846" w:rsidP="00F936F7">
            <w:pPr>
              <w:pStyle w:val="Heading2"/>
            </w:pPr>
          </w:p>
          <w:p w14:paraId="3559F995" w14:textId="77777777" w:rsidR="00E63846" w:rsidRDefault="00E63846" w:rsidP="00F936F7"/>
          <w:p w14:paraId="57C8A3DE" w14:textId="77777777" w:rsidR="00E63846" w:rsidRPr="0046347E" w:rsidRDefault="00E63846" w:rsidP="00F936F7">
            <w:pPr>
              <w:pStyle w:val="Heading3"/>
              <w:jc w:val="center"/>
              <w:rPr>
                <w:sz w:val="40"/>
                <w:szCs w:val="40"/>
              </w:rPr>
            </w:pPr>
            <w:r w:rsidRPr="0046347E">
              <w:rPr>
                <w:sz w:val="40"/>
                <w:szCs w:val="40"/>
              </w:rPr>
              <w:t>Outreach Activities</w:t>
            </w:r>
          </w:p>
          <w:p w14:paraId="47435437" w14:textId="04B04F8B" w:rsidR="00E63846" w:rsidRPr="0046347E" w:rsidRDefault="00E63846" w:rsidP="00F936F7">
            <w:pPr>
              <w:rPr>
                <w:rFonts w:asciiTheme="majorHAnsi" w:hAnsiTheme="majorHAnsi"/>
                <w:color w:val="31479E" w:themeColor="accent1" w:themeShade="BF"/>
                <w:sz w:val="28"/>
                <w:szCs w:val="28"/>
              </w:rPr>
            </w:pPr>
            <w:r>
              <w:rPr>
                <w:rFonts w:asciiTheme="majorHAnsi" w:hAnsiTheme="majorHAnsi"/>
                <w:color w:val="31479E" w:themeColor="accent1" w:themeShade="BF"/>
                <w:sz w:val="28"/>
                <w:szCs w:val="28"/>
              </w:rPr>
              <w:t>Seed Harvesting Workshop</w:t>
            </w:r>
          </w:p>
        </w:tc>
      </w:tr>
      <w:tr w:rsidR="00E63846" w14:paraId="6F3D3B98" w14:textId="77777777" w:rsidTr="00F936F7">
        <w:tc>
          <w:tcPr>
            <w:tcW w:w="9000" w:type="dxa"/>
          </w:tcPr>
          <w:p w14:paraId="6665ECE0" w14:textId="75399245" w:rsidR="00E63846" w:rsidRDefault="00E63846" w:rsidP="00F936F7">
            <w:pPr>
              <w:pStyle w:val="Heading2"/>
            </w:pPr>
          </w:p>
        </w:tc>
      </w:tr>
    </w:tbl>
    <w:p w14:paraId="3712CAE5" w14:textId="0D267049" w:rsidR="0046347E" w:rsidRPr="0046347E" w:rsidRDefault="00F47F5F" w:rsidP="0046347E">
      <w:pPr>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718656" behindDoc="0" locked="0" layoutInCell="1" allowOverlap="1" wp14:anchorId="0BA83643" wp14:editId="0F4E9723">
                <wp:simplePos x="0" y="0"/>
                <wp:positionH relativeFrom="column">
                  <wp:posOffset>-9525</wp:posOffset>
                </wp:positionH>
                <wp:positionV relativeFrom="paragraph">
                  <wp:posOffset>1737360</wp:posOffset>
                </wp:positionV>
                <wp:extent cx="5819775" cy="1485900"/>
                <wp:effectExtent l="0" t="0" r="28575" b="19050"/>
                <wp:wrapNone/>
                <wp:docPr id="1850648782" name="Text Box 25"/>
                <wp:cNvGraphicFramePr/>
                <a:graphic xmlns:a="http://schemas.openxmlformats.org/drawingml/2006/main">
                  <a:graphicData uri="http://schemas.microsoft.com/office/word/2010/wordprocessingShape">
                    <wps:wsp>
                      <wps:cNvSpPr txBox="1"/>
                      <wps:spPr>
                        <a:xfrm>
                          <a:off x="0" y="0"/>
                          <a:ext cx="5819775" cy="1485900"/>
                        </a:xfrm>
                        <a:prstGeom prst="rect">
                          <a:avLst/>
                        </a:prstGeom>
                        <a:solidFill>
                          <a:schemeClr val="lt1"/>
                        </a:solidFill>
                        <a:ln w="6350">
                          <a:solidFill>
                            <a:schemeClr val="bg1"/>
                          </a:solidFill>
                        </a:ln>
                      </wps:spPr>
                      <wps:txbx>
                        <w:txbxContent>
                          <w:p w14:paraId="7261B220" w14:textId="124AF318" w:rsidR="00E63846" w:rsidRPr="00575808" w:rsidRDefault="00E63846">
                            <w:pPr>
                              <w:rPr>
                                <w:rFonts w:asciiTheme="majorHAnsi" w:hAnsiTheme="majorHAnsi"/>
                                <w:sz w:val="24"/>
                                <w:szCs w:val="24"/>
                              </w:rPr>
                            </w:pPr>
                            <w:r w:rsidRPr="00575808">
                              <w:rPr>
                                <w:rFonts w:asciiTheme="majorHAnsi" w:hAnsiTheme="majorHAnsi"/>
                                <w:sz w:val="24"/>
                                <w:szCs w:val="24"/>
                              </w:rPr>
                              <w:t xml:space="preserve">In early October, RCD partnered with Pheasants Forever on a seed gathering (harvesting) workshop at Nicollet Tower. Roughly 20 participants attended, allowing for an open round table discussion. They learned about different equipment used to harvest, and tips and tricks. Ben Lardy with GF&amp;P walked the grounds with participants, physically harvesting seeds.  Below is a photo showing some of the participants viewing seeds they had harvested.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A83643" id="Text Box 25" o:spid="_x0000_s1041" type="#_x0000_t202" style="position:absolute;margin-left:-.75pt;margin-top:136.8pt;width:458.25pt;height:117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7IcOwIAAIUEAAAOAAAAZHJzL2Uyb0RvYy54bWysVE1v2zAMvQ/YfxB0X2ynSZsYcYosRYYB&#10;QVsgLXpWZCk2IIuapMTOfv0o5bNdT8MuMiVST+Tjoyf3XaPITlhXgy5o1kspEZpDWetNQV9fFt9G&#10;lDjPdMkUaFHQvXD0fvr1y6Q1uehDBaoUliCIdnlrClp5b/IkcbwSDXM9MEKjU4JtmMet3SSlZS2i&#10;Nyrpp+lt0oItjQUunMPTh4OTTiO+lIL7Jymd8EQVFHPzcbVxXYc1mU5YvrHMVDU/psH+IYuG1Rof&#10;PUM9MM/I1tZ/QTU1t+BA+h6HJgEpay5iDVhNln6oZlUxI2ItSI4zZ5rc/4Plj7uVebbEd9+hwwYG&#10;QlrjcoeHoZ5O2iZ8MVOCfqRwf6ZNdJ5wPByOsvHd3ZASjr5sMBqO00hscrlurPM/BDQkGAW12JdI&#10;F9stnccnMfQUEl5zoOpyUSsVN0ELYq4s2THsovIxSbzxLkpp0hb09maYRuB3vqimC8J68wkC4imN&#10;iVyKD5bv1h2pSyzr5sTMGso9EmbhoCVn+KLGopbM+WdmUTzIEQ6Ef8JFKsCk4GhRUoH9/dl5iMee&#10;opeSFsVYUPdry6ygRP3U2O1xNhgE9cbNYHjXx4299qyvPXrbzAGZynD0DI9miPfqZEoLzRvOzSy8&#10;ii6mOb5dUH8y5/4wIjh3XMxmMQj1aphf6pXhATp0JrTspXtj1hz76lESj3CSLcs/tPcQG25qmG09&#10;yDr2PhB9YPXIP2o9SuI4l2GYrvcx6vL3mP4BAAD//wMAUEsDBBQABgAIAAAAIQB9dH614AAAAAoB&#10;AAAPAAAAZHJzL2Rvd25yZXYueG1sTI9BS8NAEIXvgv9hGcFbu0nbpDVmU4Iiggpi9eJtmoxJMDsb&#10;sts2/feOJz0O8/He9/LtZHt1pNF3jg3E8wgUceXqjhsDH+8Psw0oH5Br7B2TgTN52BaXFzlmtTvx&#10;Gx13oVESwj5DA20IQ6a1r1qy6OduIJbflxstBjnHRtcjniTc9noRRam22LE0tDjQXUvV9+5gDTyt&#10;PvF+GZ7pHHh6LcvHzbDyL8ZcX03lLahAU/iD4Vdf1KEQp707cO1Vb2AWJ0IaWKyXKSgBbuJExu0N&#10;JNE6BV3k+v+E4gcAAP//AwBQSwECLQAUAAYACAAAACEAtoM4kv4AAADhAQAAEwAAAAAAAAAAAAAA&#10;AAAAAAAAW0NvbnRlbnRfVHlwZXNdLnhtbFBLAQItABQABgAIAAAAIQA4/SH/1gAAAJQBAAALAAAA&#10;AAAAAAAAAAAAAC8BAABfcmVscy8ucmVsc1BLAQItABQABgAIAAAAIQAHZ7IcOwIAAIUEAAAOAAAA&#10;AAAAAAAAAAAAAC4CAABkcnMvZTJvRG9jLnhtbFBLAQItABQABgAIAAAAIQB9dH614AAAAAoBAAAP&#10;AAAAAAAAAAAAAAAAAJUEAABkcnMvZG93bnJldi54bWxQSwUGAAAAAAQABADzAAAAogUAAAAA&#10;" fillcolor="white [3201]" strokecolor="white [3212]" strokeweight=".5pt">
                <v:textbox>
                  <w:txbxContent>
                    <w:p w14:paraId="7261B220" w14:textId="124AF318" w:rsidR="00E63846" w:rsidRPr="00575808" w:rsidRDefault="00E63846">
                      <w:pPr>
                        <w:rPr>
                          <w:rFonts w:asciiTheme="majorHAnsi" w:hAnsiTheme="majorHAnsi"/>
                          <w:sz w:val="24"/>
                          <w:szCs w:val="24"/>
                        </w:rPr>
                      </w:pPr>
                      <w:r w:rsidRPr="00575808">
                        <w:rPr>
                          <w:rFonts w:asciiTheme="majorHAnsi" w:hAnsiTheme="majorHAnsi"/>
                          <w:sz w:val="24"/>
                          <w:szCs w:val="24"/>
                        </w:rPr>
                        <w:t xml:space="preserve">In early October, RCD partnered with Pheasants Forever on a seed gathering (harvesting) workshop at Nicollet Tower. Roughly 20 participants attended, allowing for an open round table discussion. They learned about different equipment used to harvest, and tips and tricks. Ben Lardy with GF&amp;P walked the grounds with participants, physically harvesting seeds.  Below is a photo showing some of the participants viewing seeds they had harvested. </w:t>
                      </w:r>
                    </w:p>
                  </w:txbxContent>
                </v:textbox>
              </v:shape>
            </w:pict>
          </mc:Fallback>
        </mc:AlternateContent>
      </w:r>
    </w:p>
    <w:p w14:paraId="4AE60693" w14:textId="1609B30B" w:rsidR="0046347E" w:rsidRPr="0046347E" w:rsidRDefault="0046347E" w:rsidP="0046347E">
      <w:pPr>
        <w:rPr>
          <w:rFonts w:asciiTheme="majorHAnsi" w:hAnsiTheme="majorHAnsi"/>
          <w:sz w:val="24"/>
          <w:szCs w:val="24"/>
        </w:rPr>
      </w:pPr>
    </w:p>
    <w:p w14:paraId="3F6CEC7B" w14:textId="53D1541E" w:rsidR="0046347E" w:rsidRPr="0046347E" w:rsidRDefault="0046347E" w:rsidP="0046347E">
      <w:pPr>
        <w:rPr>
          <w:rFonts w:asciiTheme="majorHAnsi" w:hAnsiTheme="majorHAnsi"/>
          <w:sz w:val="24"/>
          <w:szCs w:val="24"/>
        </w:rPr>
      </w:pPr>
    </w:p>
    <w:p w14:paraId="4CD77654" w14:textId="77777777" w:rsidR="001E4D59" w:rsidRDefault="001E4D59" w:rsidP="0046347E">
      <w:pPr>
        <w:rPr>
          <w:rFonts w:asciiTheme="majorHAnsi" w:hAnsiTheme="majorHAnsi"/>
          <w:sz w:val="24"/>
          <w:szCs w:val="24"/>
        </w:rPr>
      </w:pPr>
    </w:p>
    <w:p w14:paraId="2BDD56B8" w14:textId="47B36F8D" w:rsidR="001E4D59" w:rsidRDefault="00A128BD" w:rsidP="0046347E">
      <w:pPr>
        <w:rPr>
          <w:rFonts w:asciiTheme="majorHAnsi" w:hAnsiTheme="majorHAnsi"/>
          <w:sz w:val="24"/>
          <w:szCs w:val="24"/>
        </w:rPr>
      </w:pPr>
      <w:r>
        <w:rPr>
          <w:rFonts w:asciiTheme="majorHAnsi" w:hAnsiTheme="majorHAnsi"/>
          <w:noProof/>
          <w:sz w:val="24"/>
          <w:szCs w:val="24"/>
        </w:rPr>
        <w:drawing>
          <wp:anchor distT="0" distB="0" distL="114300" distR="114300" simplePos="0" relativeHeight="251719680" behindDoc="0" locked="0" layoutInCell="1" allowOverlap="1" wp14:anchorId="7DA98BE8" wp14:editId="1958D826">
            <wp:simplePos x="0" y="0"/>
            <wp:positionH relativeFrom="column">
              <wp:posOffset>2590800</wp:posOffset>
            </wp:positionH>
            <wp:positionV relativeFrom="page">
              <wp:posOffset>3733800</wp:posOffset>
            </wp:positionV>
            <wp:extent cx="2794000" cy="2095500"/>
            <wp:effectExtent l="0" t="0" r="6350" b="0"/>
            <wp:wrapTopAndBottom/>
            <wp:docPr id="1009504720" name="Picture 26"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04720" name="Picture 26" descr="A group of people outside a building&#10;&#10;Description automatically generated with medium confidence"/>
                    <pic:cNvPicPr/>
                  </pic:nvPicPr>
                  <pic:blipFill>
                    <a:blip r:embed="rId30"/>
                    <a:stretch>
                      <a:fillRect/>
                    </a:stretch>
                  </pic:blipFill>
                  <pic:spPr>
                    <a:xfrm>
                      <a:off x="0" y="0"/>
                      <a:ext cx="2794000" cy="2095500"/>
                    </a:xfrm>
                    <a:prstGeom prst="rect">
                      <a:avLst/>
                    </a:prstGeom>
                  </pic:spPr>
                </pic:pic>
              </a:graphicData>
            </a:graphic>
            <wp14:sizeRelH relativeFrom="margin">
              <wp14:pctWidth>0</wp14:pctWidth>
            </wp14:sizeRelH>
            <wp14:sizeRelV relativeFrom="margin">
              <wp14:pctHeight>0</wp14:pctHeight>
            </wp14:sizeRelV>
          </wp:anchor>
        </w:drawing>
      </w:r>
    </w:p>
    <w:p w14:paraId="57A9C54A" w14:textId="28884EB1" w:rsidR="00A128BD" w:rsidRDefault="00A128BD" w:rsidP="0046347E">
      <w:pPr>
        <w:rPr>
          <w:rFonts w:asciiTheme="majorHAnsi" w:hAnsiTheme="majorHAnsi"/>
          <w:sz w:val="24"/>
          <w:szCs w:val="24"/>
        </w:rPr>
      </w:pPr>
      <w:r>
        <w:rPr>
          <w:rFonts w:asciiTheme="majorHAnsi" w:hAnsiTheme="majorHAnsi"/>
          <w:noProof/>
          <w:sz w:val="24"/>
          <w:szCs w:val="24"/>
        </w:rPr>
        <w:drawing>
          <wp:anchor distT="0" distB="0" distL="114300" distR="114300" simplePos="0" relativeHeight="251722752" behindDoc="0" locked="0" layoutInCell="1" allowOverlap="1" wp14:anchorId="4B372611" wp14:editId="2B94055A">
            <wp:simplePos x="0" y="0"/>
            <wp:positionH relativeFrom="margin">
              <wp:posOffset>3619500</wp:posOffset>
            </wp:positionH>
            <wp:positionV relativeFrom="page">
              <wp:posOffset>6934200</wp:posOffset>
            </wp:positionV>
            <wp:extent cx="2021205" cy="2695575"/>
            <wp:effectExtent l="0" t="0" r="0" b="9525"/>
            <wp:wrapSquare wrapText="bothSides"/>
            <wp:docPr id="20566049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04903" name="Picture 2056604903"/>
                    <pic:cNvPicPr/>
                  </pic:nvPicPr>
                  <pic:blipFill>
                    <a:blip r:embed="rId31"/>
                    <a:stretch>
                      <a:fillRect/>
                    </a:stretch>
                  </pic:blipFill>
                  <pic:spPr>
                    <a:xfrm>
                      <a:off x="0" y="0"/>
                      <a:ext cx="2021205" cy="2695575"/>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1E4D59" w14:paraId="41AF3DDB" w14:textId="77777777" w:rsidTr="00F936F7">
        <w:tc>
          <w:tcPr>
            <w:tcW w:w="9000" w:type="dxa"/>
          </w:tcPr>
          <w:p w14:paraId="63AD67BE" w14:textId="34F26877" w:rsidR="001E4D59" w:rsidRDefault="001E4D59" w:rsidP="00F936F7"/>
          <w:p w14:paraId="0E71E01C" w14:textId="06B2A90D" w:rsidR="001E4D59" w:rsidRPr="00000967" w:rsidRDefault="001E4D59" w:rsidP="00F936F7">
            <w:pPr>
              <w:pStyle w:val="Heading3"/>
            </w:pPr>
            <w:r>
              <w:t xml:space="preserve">Earth Day </w:t>
            </w:r>
          </w:p>
        </w:tc>
      </w:tr>
      <w:tr w:rsidR="001E4D59" w14:paraId="371CC595" w14:textId="77777777" w:rsidTr="00F936F7">
        <w:tc>
          <w:tcPr>
            <w:tcW w:w="9000" w:type="dxa"/>
          </w:tcPr>
          <w:p w14:paraId="7AE4D06C" w14:textId="77777777" w:rsidR="001E4D59" w:rsidRDefault="001E4D59" w:rsidP="00F936F7">
            <w:pPr>
              <w:pStyle w:val="Heading2"/>
            </w:pPr>
          </w:p>
        </w:tc>
      </w:tr>
    </w:tbl>
    <w:p w14:paraId="63686BF0" w14:textId="0214F14A" w:rsidR="0046347E" w:rsidRDefault="001E4D59" w:rsidP="0046347E">
      <w:pPr>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721728" behindDoc="0" locked="0" layoutInCell="1" allowOverlap="1" wp14:anchorId="0516E237" wp14:editId="14218498">
                <wp:simplePos x="0" y="0"/>
                <wp:positionH relativeFrom="margin">
                  <wp:align>left</wp:align>
                </wp:positionH>
                <wp:positionV relativeFrom="paragraph">
                  <wp:posOffset>1082040</wp:posOffset>
                </wp:positionV>
                <wp:extent cx="3381375" cy="2114550"/>
                <wp:effectExtent l="0" t="0" r="28575" b="19050"/>
                <wp:wrapNone/>
                <wp:docPr id="1678979365" name="Text Box 25"/>
                <wp:cNvGraphicFramePr/>
                <a:graphic xmlns:a="http://schemas.openxmlformats.org/drawingml/2006/main">
                  <a:graphicData uri="http://schemas.microsoft.com/office/word/2010/wordprocessingShape">
                    <wps:wsp>
                      <wps:cNvSpPr txBox="1"/>
                      <wps:spPr>
                        <a:xfrm>
                          <a:off x="0" y="0"/>
                          <a:ext cx="3381375" cy="2114550"/>
                        </a:xfrm>
                        <a:prstGeom prst="rect">
                          <a:avLst/>
                        </a:prstGeom>
                        <a:solidFill>
                          <a:schemeClr val="lt1"/>
                        </a:solidFill>
                        <a:ln w="6350">
                          <a:solidFill>
                            <a:schemeClr val="bg1"/>
                          </a:solidFill>
                        </a:ln>
                      </wps:spPr>
                      <wps:txbx>
                        <w:txbxContent>
                          <w:p w14:paraId="307FD6BC" w14:textId="220CEDC4" w:rsidR="001E4D59" w:rsidRPr="00E63846" w:rsidRDefault="001E4D59" w:rsidP="001E4D59">
                            <w:pPr>
                              <w:rPr>
                                <w:rFonts w:asciiTheme="majorHAnsi" w:hAnsiTheme="majorHAnsi"/>
                              </w:rPr>
                            </w:pPr>
                            <w:r>
                              <w:rPr>
                                <w:rFonts w:asciiTheme="majorHAnsi" w:hAnsiTheme="majorHAnsi"/>
                              </w:rPr>
                              <w:t xml:space="preserve">In April, we were asked to assist Dennis Skadsen </w:t>
                            </w:r>
                            <w:r w:rsidR="00A128BD">
                              <w:rPr>
                                <w:rFonts w:asciiTheme="majorHAnsi" w:hAnsiTheme="majorHAnsi"/>
                              </w:rPr>
                              <w:t>of the Prairie Coteau Watershed Improvement and Protection Project at</w:t>
                            </w:r>
                            <w:r>
                              <w:rPr>
                                <w:rFonts w:asciiTheme="majorHAnsi" w:hAnsiTheme="majorHAnsi"/>
                              </w:rPr>
                              <w:t xml:space="preserve"> the Earth Day event at Fort Sisseton. Although the weather was awful, we had a decent crowd. I hosted a screen-printing station where children painted a leaf form and pressed it onto a towel. Other stations included: pollinator seed balls, wildlife displays, incredible journey, nature art and crafts, coloring contest, and a raffle.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6E237" id="_x0000_s1042" type="#_x0000_t202" style="position:absolute;margin-left:0;margin-top:85.2pt;width:266.25pt;height:166.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pBhNgIAAIUEAAAOAAAAZHJzL2Uyb0RvYy54bWysVNtu2zAMfR+wfxD0vjjOpe2MOEWWIsOA&#10;oC2QDn1WZCkWIIuapMTOvn6Ucl1XYMCwF5kUKV4ODz257xpNdsJ5Baakea9PiTAcKmU2Jf3+svh0&#10;R4kPzFRMgxEl3QtP76cfP0xaW4gB1KAr4QgGMb5obUnrEGyRZZ7XomG+B1YYNEpwDQuouk1WOdZi&#10;9EZng37/JmvBVdYBF97j7cPBSKcpvpSChycpvQhElxRrC+l06VzHM5tOWLFxzNaKH8tg/1BFw5TB&#10;pOdQDywwsnXqj1CN4g48yNDj0GQgpeIi9YDd5P033axqZkXqBcHx9gyT/39h+eNuZZ8dCd0X6HCA&#10;EZDW+sLjZeynk66JX6yUoB0h3J9hE10gHC+Hw7t8eDumhKNtkOej8TgBm12eW+fDVwENiUJJHc4l&#10;wcV2Sx8wJbqeXGI2D1pVC6V1UiIXxFw7smM4RR1SkfjiNy9tSFvSmyGm/luE9eadCBhPGyzk0nyU&#10;QrfuiKoQmNEJmTVUewTMwYFL3vKFwqaWzIdn5pA8iBEuRHjCQ2rAouAoUVKD+/neffTHmaKVkhbJ&#10;WFL/Y8ucoER/Mzjtz/loFNmblNH4doCKu7asry1m28wBkcpx9SxPYvQP+iRKB80r7s0sZkUTMxxz&#10;lzScxHk4rAjuHRezWXJCvloWlmZleQwdQY4je+lembPHuQakxCOcaMuKN+M9+MaXBmbbAFKl2Ueg&#10;D6ge8UeuJ0oc9zIu07WevC5/j+kvAAAA//8DAFBLAwQUAAYACAAAACEAL5rjy94AAAAIAQAADwAA&#10;AGRycy9kb3ducmV2LnhtbEyPQUvDQBCF74L/YRnBm93YpFpiNiUoImhBbHvxNs2OSTA7G7LbNv33&#10;jie9zcx7vPlesZpcr440hs6zgdtZAoq49rbjxsBu+3yzBBUissXeMxk4U4BVeXlRYG79iT/ouImN&#10;khAOORpoYxxyrUPdksMw8wOxaF9+dBhlHRttRzxJuOv1PEnutMOO5UOLAz22VH9vDs7Aa/aJT2l8&#10;o3Pk6b2qXpZDFtbGXF9N1QOoSFP8M8MvvqBDKUx7f2AbVG9AikS53icZKJEX6XwBai9Dkmagy0L/&#10;L1D+AAAA//8DAFBLAQItABQABgAIAAAAIQC2gziS/gAAAOEBAAATAAAAAAAAAAAAAAAAAAAAAABb&#10;Q29udGVudF9UeXBlc10ueG1sUEsBAi0AFAAGAAgAAAAhADj9If/WAAAAlAEAAAsAAAAAAAAAAAAA&#10;AAAALwEAAF9yZWxzLy5yZWxzUEsBAi0AFAAGAAgAAAAhAAr2kGE2AgAAhQQAAA4AAAAAAAAAAAAA&#10;AAAALgIAAGRycy9lMm9Eb2MueG1sUEsBAi0AFAAGAAgAAAAhAC+a48veAAAACAEAAA8AAAAAAAAA&#10;AAAAAAAAkAQAAGRycy9kb3ducmV2LnhtbFBLBQYAAAAABAAEAPMAAACbBQAAAAA=&#10;" fillcolor="white [3201]" strokecolor="white [3212]" strokeweight=".5pt">
                <v:textbox>
                  <w:txbxContent>
                    <w:p w14:paraId="307FD6BC" w14:textId="220CEDC4" w:rsidR="001E4D59" w:rsidRPr="00E63846" w:rsidRDefault="001E4D59" w:rsidP="001E4D59">
                      <w:pPr>
                        <w:rPr>
                          <w:rFonts w:asciiTheme="majorHAnsi" w:hAnsiTheme="majorHAnsi"/>
                        </w:rPr>
                      </w:pPr>
                      <w:r>
                        <w:rPr>
                          <w:rFonts w:asciiTheme="majorHAnsi" w:hAnsiTheme="majorHAnsi"/>
                        </w:rPr>
                        <w:t xml:space="preserve">In April, we were asked to assist Dennis Skadsen </w:t>
                      </w:r>
                      <w:r w:rsidR="00A128BD">
                        <w:rPr>
                          <w:rFonts w:asciiTheme="majorHAnsi" w:hAnsiTheme="majorHAnsi"/>
                        </w:rPr>
                        <w:t>of the Prairie Coteau Watershed Improvement and Protection Project at</w:t>
                      </w:r>
                      <w:r>
                        <w:rPr>
                          <w:rFonts w:asciiTheme="majorHAnsi" w:hAnsiTheme="majorHAnsi"/>
                        </w:rPr>
                        <w:t xml:space="preserve"> the Earth Day event at Fort Sisseton. Although the weather was awful, we had a decent crowd. I hosted a screen-printing station where children painted a leaf form and pressed it onto a towel. Other stations included: pollinator seed balls, wildlife displays, incredible journey, nature art and crafts, coloring contest, and a raffle. </w:t>
                      </w:r>
                    </w:p>
                  </w:txbxContent>
                </v:textbox>
                <w10:wrap anchorx="margin"/>
              </v:shape>
            </w:pict>
          </mc:Fallback>
        </mc:AlternateContent>
      </w:r>
    </w:p>
    <w:p w14:paraId="653C6AB8" w14:textId="77777777" w:rsidR="00C0442E" w:rsidRPr="00C0442E" w:rsidRDefault="00C0442E" w:rsidP="00C0442E">
      <w:pPr>
        <w:rPr>
          <w:rFonts w:asciiTheme="majorHAnsi" w:hAnsiTheme="majorHAnsi"/>
          <w:sz w:val="24"/>
          <w:szCs w:val="24"/>
        </w:rPr>
      </w:pPr>
    </w:p>
    <w:p w14:paraId="2AD96456" w14:textId="77777777" w:rsidR="00C0442E" w:rsidRPr="00C0442E" w:rsidRDefault="00C0442E" w:rsidP="00C0442E">
      <w:pPr>
        <w:rPr>
          <w:rFonts w:asciiTheme="majorHAnsi" w:hAnsiTheme="majorHAnsi"/>
          <w:sz w:val="24"/>
          <w:szCs w:val="24"/>
        </w:rPr>
      </w:pPr>
    </w:p>
    <w:p w14:paraId="017D2C86" w14:textId="77777777" w:rsidR="00C0442E" w:rsidRPr="00C0442E" w:rsidRDefault="00C0442E" w:rsidP="00C0442E">
      <w:pPr>
        <w:rPr>
          <w:rFonts w:asciiTheme="majorHAnsi" w:hAnsiTheme="majorHAnsi"/>
          <w:sz w:val="24"/>
          <w:szCs w:val="24"/>
        </w:rPr>
      </w:pPr>
    </w:p>
    <w:p w14:paraId="3EB969D2" w14:textId="77777777" w:rsidR="00C0442E" w:rsidRDefault="00C0442E" w:rsidP="00C0442E">
      <w:pPr>
        <w:rPr>
          <w:rFonts w:asciiTheme="majorHAnsi" w:hAnsiTheme="majorHAnsi"/>
          <w:sz w:val="24"/>
          <w:szCs w:val="24"/>
        </w:rPr>
      </w:pPr>
    </w:p>
    <w:p w14:paraId="099505F6" w14:textId="77777777" w:rsidR="00C0442E" w:rsidRDefault="00C0442E" w:rsidP="00C0442E">
      <w:pPr>
        <w:rPr>
          <w:rFonts w:asciiTheme="majorHAnsi" w:hAnsiTheme="majorHAnsi"/>
          <w:sz w:val="24"/>
          <w:szCs w:val="24"/>
        </w:rPr>
      </w:pPr>
    </w:p>
    <w:p w14:paraId="1FF52DFA" w14:textId="77777777" w:rsidR="00C0442E" w:rsidRDefault="00C0442E" w:rsidP="00C0442E">
      <w:pPr>
        <w:jc w:val="right"/>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C0442E" w14:paraId="336CD1B8" w14:textId="77777777" w:rsidTr="00F936F7">
        <w:tc>
          <w:tcPr>
            <w:tcW w:w="9000" w:type="dxa"/>
          </w:tcPr>
          <w:p w14:paraId="1E672B32" w14:textId="77777777" w:rsidR="00C0442E" w:rsidRDefault="00C0442E" w:rsidP="00F936F7">
            <w:pPr>
              <w:pStyle w:val="Heading2"/>
            </w:pPr>
          </w:p>
          <w:p w14:paraId="76F0E95D" w14:textId="77777777" w:rsidR="00C0442E" w:rsidRDefault="00C0442E" w:rsidP="00F936F7"/>
          <w:p w14:paraId="13358A93" w14:textId="77777777" w:rsidR="00C0442E" w:rsidRPr="0046347E" w:rsidRDefault="00C0442E" w:rsidP="00F936F7">
            <w:pPr>
              <w:pStyle w:val="Heading3"/>
              <w:jc w:val="center"/>
              <w:rPr>
                <w:sz w:val="40"/>
                <w:szCs w:val="40"/>
              </w:rPr>
            </w:pPr>
            <w:r w:rsidRPr="0046347E">
              <w:rPr>
                <w:sz w:val="40"/>
                <w:szCs w:val="40"/>
              </w:rPr>
              <w:t>Outreach Activities</w:t>
            </w:r>
          </w:p>
          <w:p w14:paraId="0811F190" w14:textId="0938B315" w:rsidR="00C0442E" w:rsidRPr="0046347E" w:rsidRDefault="00C0442E" w:rsidP="00F936F7">
            <w:pPr>
              <w:rPr>
                <w:rFonts w:asciiTheme="majorHAnsi" w:hAnsiTheme="majorHAnsi"/>
                <w:color w:val="31479E" w:themeColor="accent1" w:themeShade="BF"/>
                <w:sz w:val="28"/>
                <w:szCs w:val="28"/>
              </w:rPr>
            </w:pPr>
            <w:r>
              <w:rPr>
                <w:rFonts w:asciiTheme="majorHAnsi" w:hAnsiTheme="majorHAnsi"/>
                <w:color w:val="31479E" w:themeColor="accent1" w:themeShade="BF"/>
                <w:sz w:val="28"/>
                <w:szCs w:val="28"/>
              </w:rPr>
              <w:t xml:space="preserve">Sisseton Highschool </w:t>
            </w:r>
            <w:r w:rsidR="00197D4C">
              <w:rPr>
                <w:rFonts w:asciiTheme="majorHAnsi" w:hAnsiTheme="majorHAnsi"/>
                <w:color w:val="31479E" w:themeColor="accent1" w:themeShade="BF"/>
                <w:sz w:val="28"/>
                <w:szCs w:val="28"/>
              </w:rPr>
              <w:t>&amp; Rangland Days</w:t>
            </w:r>
          </w:p>
        </w:tc>
      </w:tr>
      <w:tr w:rsidR="00C0442E" w14:paraId="1ACFCBF6" w14:textId="77777777" w:rsidTr="00F936F7">
        <w:tc>
          <w:tcPr>
            <w:tcW w:w="9000" w:type="dxa"/>
          </w:tcPr>
          <w:p w14:paraId="70B6405B" w14:textId="77777777" w:rsidR="00C0442E" w:rsidRDefault="00C0442E" w:rsidP="00F936F7">
            <w:pPr>
              <w:pStyle w:val="Heading2"/>
            </w:pPr>
          </w:p>
        </w:tc>
      </w:tr>
      <w:tr w:rsidR="00C0442E" w14:paraId="3246693C" w14:textId="77777777" w:rsidTr="00F936F7">
        <w:tc>
          <w:tcPr>
            <w:tcW w:w="9000" w:type="dxa"/>
          </w:tcPr>
          <w:p w14:paraId="17C047C9" w14:textId="6582132D" w:rsidR="00C0442E" w:rsidRDefault="00C0442E" w:rsidP="00F936F7">
            <w:pPr>
              <w:pStyle w:val="Heading3"/>
            </w:pPr>
          </w:p>
          <w:p w14:paraId="687EFFD5" w14:textId="29138FE5" w:rsidR="00C0442E" w:rsidRDefault="00C0442E" w:rsidP="00C0442E"/>
          <w:p w14:paraId="3189BBBF" w14:textId="35833FF5" w:rsidR="00C0442E" w:rsidRDefault="00C0442E" w:rsidP="00C0442E"/>
          <w:p w14:paraId="3791EA4C" w14:textId="6A409786" w:rsidR="00C0442E" w:rsidRDefault="00C0442E" w:rsidP="00C0442E"/>
          <w:p w14:paraId="7E722341" w14:textId="04E73768" w:rsidR="00C0442E" w:rsidRDefault="00C0442E" w:rsidP="00C0442E"/>
          <w:p w14:paraId="7B1F459A" w14:textId="31D6D6DD" w:rsidR="00C0442E" w:rsidRDefault="00C0442E" w:rsidP="00C0442E"/>
          <w:p w14:paraId="0B7F18C4" w14:textId="77777777" w:rsidR="00C0442E" w:rsidRDefault="00C0442E" w:rsidP="00C0442E"/>
          <w:p w14:paraId="7D0D3653" w14:textId="22098360" w:rsidR="00C0442E" w:rsidRDefault="00197D4C" w:rsidP="00C0442E">
            <w:r>
              <w:rPr>
                <w:noProof/>
              </w:rPr>
              <mc:AlternateContent>
                <mc:Choice Requires="wps">
                  <w:drawing>
                    <wp:anchor distT="0" distB="0" distL="114300" distR="114300" simplePos="0" relativeHeight="251731968" behindDoc="0" locked="0" layoutInCell="1" allowOverlap="1" wp14:anchorId="6201CB78" wp14:editId="7BC0BF4B">
                      <wp:simplePos x="0" y="0"/>
                      <wp:positionH relativeFrom="column">
                        <wp:posOffset>36195</wp:posOffset>
                      </wp:positionH>
                      <wp:positionV relativeFrom="paragraph">
                        <wp:posOffset>124460</wp:posOffset>
                      </wp:positionV>
                      <wp:extent cx="3371850" cy="885825"/>
                      <wp:effectExtent l="0" t="0" r="19050" b="28575"/>
                      <wp:wrapNone/>
                      <wp:docPr id="421679732" name="Text Box 36"/>
                      <wp:cNvGraphicFramePr/>
                      <a:graphic xmlns:a="http://schemas.openxmlformats.org/drawingml/2006/main">
                        <a:graphicData uri="http://schemas.microsoft.com/office/word/2010/wordprocessingShape">
                          <wps:wsp>
                            <wps:cNvSpPr txBox="1"/>
                            <wps:spPr>
                              <a:xfrm>
                                <a:off x="0" y="0"/>
                                <a:ext cx="3371850" cy="885825"/>
                              </a:xfrm>
                              <a:prstGeom prst="rect">
                                <a:avLst/>
                              </a:prstGeom>
                              <a:solidFill>
                                <a:schemeClr val="lt1"/>
                              </a:solidFill>
                              <a:ln w="6350">
                                <a:solidFill>
                                  <a:schemeClr val="bg1"/>
                                </a:solidFill>
                              </a:ln>
                            </wps:spPr>
                            <wps:txbx>
                              <w:txbxContent>
                                <w:p w14:paraId="56A7DFF2" w14:textId="7AAEA7F9" w:rsidR="00197D4C" w:rsidRPr="00523FC8" w:rsidRDefault="00523FC8">
                                  <w:pPr>
                                    <w:rPr>
                                      <w:rFonts w:asciiTheme="majorHAnsi" w:hAnsiTheme="majorHAnsi"/>
                                      <w:sz w:val="24"/>
                                      <w:szCs w:val="24"/>
                                    </w:rPr>
                                  </w:pPr>
                                  <w:r w:rsidRPr="00523FC8">
                                    <w:rPr>
                                      <w:rFonts w:asciiTheme="majorHAnsi" w:hAnsiTheme="majorHAnsi"/>
                                      <w:sz w:val="24"/>
                                      <w:szCs w:val="24"/>
                                    </w:rPr>
                                    <w:t xml:space="preserve">In September, our resource technician volunteered to assist with the FFA Northeast SD Land and Range Judging Contest in Webster.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01CB78" id="Text Box 36" o:spid="_x0000_s1043" type="#_x0000_t202" style="position:absolute;margin-left:2.85pt;margin-top:9.8pt;width:265.5pt;height:69.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sWeMgIAAIQEAAAOAAAAZHJzL2Uyb0RvYy54bWysVNtqGzEQfS/0H4Te6/U1cRevg+vgUjBJ&#10;wCl5lrWSV6DVqJLsXffrO5KvTQOB0Bd5RjN7NHPmjCd3ba3JTjivwBS01+lSIgyHUplNQX8+L76M&#10;KfGBmZJpMKKge+Hp3fTzp0ljc9GHCnQpHEEQ4/PGFrQKweZZ5nklauY7YIXBoARXs4Cu22SlYw2i&#10;1zrrd7s3WQOutA648B5v7w9BOk34UgoeHqX0IhBdUKwtpNOlcx3PbDph+cYxWyl+LIN9oIqaKYOP&#10;nqHuWWBk69Q/ULXiDjzI0OFQZyCl4iL1gN30uq+6WVXMitQLkuPtmSb//2D5w25lnxwJ7TdocYCR&#10;kMb63ONl7KeVro6/WCnBOFK4P9Mm2kA4Xg4Gt73xCEMcY+PxaNwfRZjs8rV1PnwXUJNoFNThWBJb&#10;bLf04ZB6SomPedCqXCitkxOlIObakR3DIeqQakTwv7K0IU1BbwZYxnsI680bCIinDdZ86T1aoV23&#10;RJXIS+ooXq2h3CNfDg5S8pYvFDa1ZD48MYfaQR5wH8IjHlIDFgVHi5IK3O+37mM+jhSjlDSoxYL6&#10;X1vmBCX6h8Fhf+0Nh1G8yRmObvvouOvI+jpitvUckKkebp7lyYz5QZ9M6aB+wbWZxVcxxAzHtwsa&#10;TuY8HDYE146L2SwloVwtC0uzsjxCR5LjyJ7bF+bsca4BFfEAJ9Wy/NV4D7nxSwOzbQCp0uwvrB75&#10;R6kn9RzXMu7StZ+yLn8e0z8AAAD//wMAUEsDBBQABgAIAAAAIQDVNhbd3QAAAAgBAAAPAAAAZHJz&#10;L2Rvd25yZXYueG1sTI9BS8NAEIXvgv9hGcGb3dQ2sY3ZlKCIoIJYvXibZsckmJ0N2W2b/nvHkx7n&#10;e4837xWbyfXqQGPoPBuYzxJQxLW3HTcGPt4frlagQkS22HsmAycKsCnPzwrMrT/yGx22sVESwiFH&#10;A22MQ651qFtyGGZ+IBbty48Oo5xjo+2IRwl3vb5Okkw77Fg+tDjQXUv193bvDDwtP/F+EZ/pFHl6&#10;rarH1bAML8ZcXkzVLahIU/wzw299qQ6ldNr5PdugegPpjRgFrzNQIqeLTMBOQLqegy4L/X9A+QMA&#10;AP//AwBQSwECLQAUAAYACAAAACEAtoM4kv4AAADhAQAAEwAAAAAAAAAAAAAAAAAAAAAAW0NvbnRl&#10;bnRfVHlwZXNdLnhtbFBLAQItABQABgAIAAAAIQA4/SH/1gAAAJQBAAALAAAAAAAAAAAAAAAAAC8B&#10;AABfcmVscy8ucmVsc1BLAQItABQABgAIAAAAIQD7psWeMgIAAIQEAAAOAAAAAAAAAAAAAAAAAC4C&#10;AABkcnMvZTJvRG9jLnhtbFBLAQItABQABgAIAAAAIQDVNhbd3QAAAAgBAAAPAAAAAAAAAAAAAAAA&#10;AIwEAABkcnMvZG93bnJldi54bWxQSwUGAAAAAAQABADzAAAAlgUAAAAA&#10;" fillcolor="white [3201]" strokecolor="white [3212]" strokeweight=".5pt">
                      <v:textbox>
                        <w:txbxContent>
                          <w:p w14:paraId="56A7DFF2" w14:textId="7AAEA7F9" w:rsidR="00197D4C" w:rsidRPr="00523FC8" w:rsidRDefault="00523FC8">
                            <w:pPr>
                              <w:rPr>
                                <w:rFonts w:asciiTheme="majorHAnsi" w:hAnsiTheme="majorHAnsi"/>
                                <w:sz w:val="24"/>
                                <w:szCs w:val="24"/>
                              </w:rPr>
                            </w:pPr>
                            <w:r w:rsidRPr="00523FC8">
                              <w:rPr>
                                <w:rFonts w:asciiTheme="majorHAnsi" w:hAnsiTheme="majorHAnsi"/>
                                <w:sz w:val="24"/>
                                <w:szCs w:val="24"/>
                              </w:rPr>
                              <w:t xml:space="preserve">In September, our resource technician volunteered to assist with the FFA Northeast SD Land and Range Judging Contest in Webster. </w:t>
                            </w:r>
                          </w:p>
                        </w:txbxContent>
                      </v:textbox>
                    </v:shape>
                  </w:pict>
                </mc:Fallback>
              </mc:AlternateContent>
            </w:r>
          </w:p>
          <w:p w14:paraId="75943B06" w14:textId="77777777" w:rsidR="00C0442E" w:rsidRDefault="00C0442E" w:rsidP="00C0442E"/>
          <w:p w14:paraId="459F1DF4" w14:textId="77777777" w:rsidR="00C0442E" w:rsidRDefault="00C0442E" w:rsidP="00C0442E"/>
          <w:p w14:paraId="77C3437C" w14:textId="77777777" w:rsidR="00C0442E" w:rsidRDefault="00C0442E" w:rsidP="00C0442E"/>
          <w:p w14:paraId="54B8F64F" w14:textId="77777777" w:rsidR="00C0442E" w:rsidRDefault="00C0442E" w:rsidP="00C0442E"/>
          <w:p w14:paraId="4946703F" w14:textId="77777777" w:rsidR="00197D4C" w:rsidRDefault="00197D4C" w:rsidP="00C0442E"/>
          <w:p w14:paraId="1C7E3F12" w14:textId="77777777" w:rsidR="00C0442E" w:rsidRPr="00C0442E" w:rsidRDefault="00C0442E" w:rsidP="00C0442E"/>
        </w:tc>
      </w:tr>
      <w:tr w:rsidR="00C0442E" w14:paraId="7B2DB1FF" w14:textId="77777777" w:rsidTr="00F936F7">
        <w:tc>
          <w:tcPr>
            <w:tcW w:w="9000" w:type="dxa"/>
          </w:tcPr>
          <w:p w14:paraId="523FF884" w14:textId="7D0F6660" w:rsidR="00C0442E" w:rsidRDefault="00C0442E" w:rsidP="00F936F7">
            <w:pPr>
              <w:pStyle w:val="Heading2"/>
            </w:pPr>
            <w:r>
              <w:t>Radio Hour</w:t>
            </w:r>
          </w:p>
        </w:tc>
      </w:tr>
    </w:tbl>
    <w:p w14:paraId="1BD965B0" w14:textId="6420F9A2" w:rsidR="00C0442E" w:rsidRDefault="00197D4C" w:rsidP="00C0442E">
      <w:pPr>
        <w:rPr>
          <w:rFonts w:asciiTheme="majorHAnsi" w:hAnsiTheme="majorHAnsi"/>
          <w:sz w:val="24"/>
          <w:szCs w:val="24"/>
        </w:rPr>
      </w:pPr>
      <w:r>
        <w:rPr>
          <w:rFonts w:asciiTheme="majorHAnsi" w:hAnsiTheme="majorHAnsi"/>
          <w:noProof/>
          <w:sz w:val="24"/>
          <w:szCs w:val="24"/>
        </w:rPr>
        <w:drawing>
          <wp:anchor distT="0" distB="0" distL="114300" distR="114300" simplePos="0" relativeHeight="251724800" behindDoc="0" locked="0" layoutInCell="1" allowOverlap="1" wp14:anchorId="3618DB96" wp14:editId="3D295B7A">
            <wp:simplePos x="0" y="0"/>
            <wp:positionH relativeFrom="column">
              <wp:posOffset>3619500</wp:posOffset>
            </wp:positionH>
            <wp:positionV relativeFrom="page">
              <wp:posOffset>2314575</wp:posOffset>
            </wp:positionV>
            <wp:extent cx="3067050" cy="2299970"/>
            <wp:effectExtent l="0" t="0" r="0" b="5080"/>
            <wp:wrapTopAndBottom/>
            <wp:docPr id="20421834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83425" name="Picture 2042183425"/>
                    <pic:cNvPicPr/>
                  </pic:nvPicPr>
                  <pic:blipFill>
                    <a:blip r:embed="rId32"/>
                    <a:stretch>
                      <a:fillRect/>
                    </a:stretch>
                  </pic:blipFill>
                  <pic:spPr>
                    <a:xfrm>
                      <a:off x="0" y="0"/>
                      <a:ext cx="3067050" cy="2299970"/>
                    </a:xfrm>
                    <a:prstGeom prst="rect">
                      <a:avLst/>
                    </a:prstGeom>
                  </pic:spPr>
                </pic:pic>
              </a:graphicData>
            </a:graphic>
            <wp14:sizeRelH relativeFrom="margin">
              <wp14:pctWidth>0</wp14:pctWidth>
            </wp14:sizeRelH>
            <wp14:sizeRelV relativeFrom="margin">
              <wp14:pctHeight>0</wp14:pctHeight>
            </wp14:sizeRelV>
          </wp:anchor>
        </w:drawing>
      </w:r>
      <w:r w:rsidR="00C0442E">
        <w:rPr>
          <w:rFonts w:asciiTheme="majorHAnsi" w:hAnsiTheme="majorHAnsi"/>
          <w:noProof/>
          <w:sz w:val="24"/>
          <w:szCs w:val="24"/>
        </w:rPr>
        <w:drawing>
          <wp:anchor distT="0" distB="0" distL="114300" distR="114300" simplePos="0" relativeHeight="251726848" behindDoc="0" locked="0" layoutInCell="1" allowOverlap="1" wp14:anchorId="5A6E2A72" wp14:editId="54E1F7CF">
            <wp:simplePos x="0" y="0"/>
            <wp:positionH relativeFrom="column">
              <wp:posOffset>1562100</wp:posOffset>
            </wp:positionH>
            <wp:positionV relativeFrom="page">
              <wp:posOffset>6905625</wp:posOffset>
            </wp:positionV>
            <wp:extent cx="1800225" cy="2400300"/>
            <wp:effectExtent l="0" t="0" r="9525" b="0"/>
            <wp:wrapSquare wrapText="bothSides"/>
            <wp:docPr id="14686357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35737" name="Picture 1468635737"/>
                    <pic:cNvPicPr/>
                  </pic:nvPicPr>
                  <pic:blipFill>
                    <a:blip r:embed="rId33"/>
                    <a:stretch>
                      <a:fillRect/>
                    </a:stretch>
                  </pic:blipFill>
                  <pic:spPr>
                    <a:xfrm>
                      <a:off x="0" y="0"/>
                      <a:ext cx="1800225" cy="2400300"/>
                    </a:xfrm>
                    <a:prstGeom prst="rect">
                      <a:avLst/>
                    </a:prstGeom>
                  </pic:spPr>
                </pic:pic>
              </a:graphicData>
            </a:graphic>
          </wp:anchor>
        </w:drawing>
      </w:r>
      <w:r w:rsidR="00C0442E">
        <w:rPr>
          <w:rFonts w:asciiTheme="majorHAnsi" w:hAnsiTheme="majorHAnsi"/>
          <w:noProof/>
          <w:sz w:val="24"/>
          <w:szCs w:val="24"/>
        </w:rPr>
        <mc:AlternateContent>
          <mc:Choice Requires="wps">
            <w:drawing>
              <wp:anchor distT="0" distB="0" distL="114300" distR="114300" simplePos="0" relativeHeight="251725824" behindDoc="0" locked="0" layoutInCell="1" allowOverlap="1" wp14:anchorId="024C3AA3" wp14:editId="2C778E04">
                <wp:simplePos x="0" y="0"/>
                <wp:positionH relativeFrom="column">
                  <wp:posOffset>38100</wp:posOffset>
                </wp:positionH>
                <wp:positionV relativeFrom="paragraph">
                  <wp:posOffset>5442585</wp:posOffset>
                </wp:positionV>
                <wp:extent cx="5743575" cy="1057275"/>
                <wp:effectExtent l="0" t="0" r="28575" b="28575"/>
                <wp:wrapNone/>
                <wp:docPr id="957645427" name="Text Box 30"/>
                <wp:cNvGraphicFramePr/>
                <a:graphic xmlns:a="http://schemas.openxmlformats.org/drawingml/2006/main">
                  <a:graphicData uri="http://schemas.microsoft.com/office/word/2010/wordprocessingShape">
                    <wps:wsp>
                      <wps:cNvSpPr txBox="1"/>
                      <wps:spPr>
                        <a:xfrm>
                          <a:off x="0" y="0"/>
                          <a:ext cx="5743575" cy="1057275"/>
                        </a:xfrm>
                        <a:prstGeom prst="rect">
                          <a:avLst/>
                        </a:prstGeom>
                        <a:solidFill>
                          <a:schemeClr val="lt1"/>
                        </a:solidFill>
                        <a:ln w="6350">
                          <a:solidFill>
                            <a:schemeClr val="bg1"/>
                          </a:solidFill>
                        </a:ln>
                      </wps:spPr>
                      <wps:txbx>
                        <w:txbxContent>
                          <w:p w14:paraId="7A854EBF" w14:textId="129150A3" w:rsidR="00C0442E" w:rsidRPr="00C0442E" w:rsidRDefault="00C0442E">
                            <w:pPr>
                              <w:rPr>
                                <w:rFonts w:asciiTheme="majorHAnsi" w:hAnsiTheme="majorHAnsi"/>
                              </w:rPr>
                            </w:pPr>
                            <w:r>
                              <w:rPr>
                                <w:rFonts w:asciiTheme="majorHAnsi" w:hAnsiTheme="majorHAnsi"/>
                              </w:rPr>
                              <w:t xml:space="preserve">RCD staff participated in the monthly radio hour on B103 Game Fish &amp; Parks Hour on Thursday’s. We showcased the services we provide, trees and shrubs available for sale, new job openings, and timely topics for residents to enjoy. Pictured below are Kristin Pester &amp; Carrie Ewalt with RCD, and NRCS employee Dean Shultz during one of the shows.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4C3AA3" id="Text Box 30" o:spid="_x0000_s1044" type="#_x0000_t202" style="position:absolute;margin-left:3pt;margin-top:428.55pt;width:452.25pt;height:83.2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PNOAIAAIUEAAAOAAAAZHJzL2Uyb0RvYy54bWysVE1vGjEQvVfqf7B8L7sQICliiSgRVSWU&#10;RCJVzsZrs5a8Htc27NJf37GXr6Q5Vb2YGc/s88ybN0zv21qTvXBegSlov5dTIgyHUpltQX++LL/c&#10;UeIDMyXTYERBD8LT+9nnT9PGTsQAKtClcARBjJ80tqBVCHaSZZ5Xoma+B1YYDEpwNQvoum1WOtYg&#10;eq2zQZ6PswZcaR1w4T3ePnRBOkv4UgoenqT0IhBdUKwtpNOlcxPPbDZlk61jtlL8WAb7hypqpgw+&#10;eoZ6YIGRnVN/QdWKO/AgQ49DnYGUiovUA3bTz991s66YFakXJMfbM03+/8Hyx/3aPjsS2m/Q4gAj&#10;IY31E4+XsZ9Wujr+YqUE40jh4UybaAPheDm6Hd6MbkeUcIz189HtAB3EyS6fW+fDdwE1iUZBHc4l&#10;0cX2Kx+61FNKfM2DVuVSaZ2cqAWx0I7sGU5Rh1Qkgr/J0oY0BR3fjPIE/CaW1HRB2Gw/QEA8bbDm&#10;S/PRCu2mJarEtsYnZjZQHpAwB52WvOVLhU2tmA/PzKF4kCNciPCEh9SARcHRoqQC9/uj+5iPM8Uo&#10;JQ2KsaD+1445QYn+YXDaX/vDYVRvcoZIMDruOrK5jphdvQBkqo+rZ3kyY37QJ1M6qF9xb+bxVQwx&#10;w/HtgoaTuQjdiuDecTGfpyTUq2VhZdaWR+g4mTiyl/aVOXuca0BJPMJJtmzybrxdbvzSwHwXQKo0&#10;+0h0x+qRf9R6Us9xL+MyXfsp6/LvMfsDAAD//wMAUEsDBBQABgAIAAAAIQDcUsQN4AAAAAoBAAAP&#10;AAAAZHJzL2Rvd25yZXYueG1sTI/NTsMwEITvSLyDtUjcqJ3+hBDiVBEIIQESou2F2zZekoh4HcVu&#10;m7495gTH0YxmvinWk+3FkUbfOdaQzBQI4tqZjhsNu+3TTQbCB2SDvWPScCYP6/LyosDcuBN/0HET&#10;GhFL2OeooQ1hyKX0dUsW/cwNxNH7cqPFEOXYSDPiKZbbXs6VSqXFjuNCiwM9tFR/bw5Ww8vyEx8X&#10;4ZXOgaf3qnrOhqV/0/r6aqruQQSawl8YfvEjOpSRae8ObLzoNaTxSdCQrW4TENG/S9QKxD4G1XyR&#10;giwL+f9C+QMAAP//AwBQSwECLQAUAAYACAAAACEAtoM4kv4AAADhAQAAEwAAAAAAAAAAAAAAAAAA&#10;AAAAW0NvbnRlbnRfVHlwZXNdLnhtbFBLAQItABQABgAIAAAAIQA4/SH/1gAAAJQBAAALAAAAAAAA&#10;AAAAAAAAAC8BAABfcmVscy8ucmVsc1BLAQItABQABgAIAAAAIQAdIyPNOAIAAIUEAAAOAAAAAAAA&#10;AAAAAAAAAC4CAABkcnMvZTJvRG9jLnhtbFBLAQItABQABgAIAAAAIQDcUsQN4AAAAAoBAAAPAAAA&#10;AAAAAAAAAAAAAJIEAABkcnMvZG93bnJldi54bWxQSwUGAAAAAAQABADzAAAAnwUAAAAA&#10;" fillcolor="white [3201]" strokecolor="white [3212]" strokeweight=".5pt">
                <v:textbox>
                  <w:txbxContent>
                    <w:p w14:paraId="7A854EBF" w14:textId="129150A3" w:rsidR="00C0442E" w:rsidRPr="00C0442E" w:rsidRDefault="00C0442E">
                      <w:pPr>
                        <w:rPr>
                          <w:rFonts w:asciiTheme="majorHAnsi" w:hAnsiTheme="majorHAnsi"/>
                        </w:rPr>
                      </w:pPr>
                      <w:r>
                        <w:rPr>
                          <w:rFonts w:asciiTheme="majorHAnsi" w:hAnsiTheme="majorHAnsi"/>
                        </w:rPr>
                        <w:t xml:space="preserve">RCD staff participated in the monthly radio hour on B103 Game Fish &amp; Parks Hour on Thursday’s. We showcased the services we provide, trees and shrubs available for sale, new job openings, and timely topics for residents to enjoy. Pictured below are Kristin Pester &amp; Carrie Ewalt with RCD, and NRCS employee Dean Shultz during one of the shows. </w:t>
                      </w:r>
                    </w:p>
                  </w:txbxContent>
                </v:textbox>
              </v:shape>
            </w:pict>
          </mc:Fallback>
        </mc:AlternateContent>
      </w:r>
      <w:r w:rsidR="00C0442E">
        <w:rPr>
          <w:rFonts w:asciiTheme="majorHAnsi" w:hAnsiTheme="majorHAnsi"/>
          <w:noProof/>
          <w:sz w:val="24"/>
          <w:szCs w:val="24"/>
        </w:rPr>
        <mc:AlternateContent>
          <mc:Choice Requires="wps">
            <w:drawing>
              <wp:anchor distT="0" distB="0" distL="114300" distR="114300" simplePos="0" relativeHeight="251723776" behindDoc="0" locked="0" layoutInCell="1" allowOverlap="1" wp14:anchorId="3CA76FA2" wp14:editId="22A3AA15">
                <wp:simplePos x="0" y="0"/>
                <wp:positionH relativeFrom="column">
                  <wp:posOffset>47625</wp:posOffset>
                </wp:positionH>
                <wp:positionV relativeFrom="paragraph">
                  <wp:posOffset>1756410</wp:posOffset>
                </wp:positionV>
                <wp:extent cx="3362325" cy="1581150"/>
                <wp:effectExtent l="0" t="0" r="28575" b="19050"/>
                <wp:wrapNone/>
                <wp:docPr id="276728193" name="Text Box 28"/>
                <wp:cNvGraphicFramePr/>
                <a:graphic xmlns:a="http://schemas.openxmlformats.org/drawingml/2006/main">
                  <a:graphicData uri="http://schemas.microsoft.com/office/word/2010/wordprocessingShape">
                    <wps:wsp>
                      <wps:cNvSpPr txBox="1"/>
                      <wps:spPr>
                        <a:xfrm>
                          <a:off x="0" y="0"/>
                          <a:ext cx="3362325" cy="1581150"/>
                        </a:xfrm>
                        <a:prstGeom prst="rect">
                          <a:avLst/>
                        </a:prstGeom>
                        <a:solidFill>
                          <a:schemeClr val="lt1"/>
                        </a:solidFill>
                        <a:ln w="6350">
                          <a:solidFill>
                            <a:schemeClr val="bg1"/>
                          </a:solidFill>
                        </a:ln>
                      </wps:spPr>
                      <wps:txbx>
                        <w:txbxContent>
                          <w:p w14:paraId="2255BB00" w14:textId="05CFB48A" w:rsidR="00C0442E" w:rsidRPr="00C0442E" w:rsidRDefault="00C0442E">
                            <w:pPr>
                              <w:rPr>
                                <w:rFonts w:asciiTheme="majorHAnsi" w:hAnsiTheme="majorHAnsi"/>
                                <w:sz w:val="24"/>
                                <w:szCs w:val="24"/>
                              </w:rPr>
                            </w:pPr>
                            <w:r>
                              <w:rPr>
                                <w:rFonts w:asciiTheme="majorHAnsi" w:hAnsiTheme="majorHAnsi"/>
                                <w:sz w:val="24"/>
                                <w:szCs w:val="24"/>
                              </w:rPr>
                              <w:t xml:space="preserve">Partnering with Prairie Coteau Watershed Improvement &amp; Protection Project leader Dennis </w:t>
                            </w:r>
                            <w:proofErr w:type="spellStart"/>
                            <w:r>
                              <w:rPr>
                                <w:rFonts w:asciiTheme="majorHAnsi" w:hAnsiTheme="majorHAnsi"/>
                                <w:sz w:val="24"/>
                                <w:szCs w:val="24"/>
                              </w:rPr>
                              <w:t>Sakdsen</w:t>
                            </w:r>
                            <w:proofErr w:type="spellEnd"/>
                            <w:r>
                              <w:rPr>
                                <w:rFonts w:asciiTheme="majorHAnsi" w:hAnsiTheme="majorHAnsi"/>
                                <w:sz w:val="24"/>
                                <w:szCs w:val="24"/>
                              </w:rPr>
                              <w:t xml:space="preserve">, we spoke with </w:t>
                            </w:r>
                            <w:r w:rsidR="00523FC8">
                              <w:rPr>
                                <w:rFonts w:asciiTheme="majorHAnsi" w:hAnsiTheme="majorHAnsi"/>
                                <w:sz w:val="24"/>
                                <w:szCs w:val="24"/>
                              </w:rPr>
                              <w:t xml:space="preserve">two </w:t>
                            </w:r>
                            <w:r>
                              <w:rPr>
                                <w:rFonts w:asciiTheme="majorHAnsi" w:hAnsiTheme="majorHAnsi"/>
                                <w:sz w:val="24"/>
                                <w:szCs w:val="24"/>
                              </w:rPr>
                              <w:t>ag classes in Sisseton. We brought along our watershed model and did a presentation with the kids on runoff and the meaning of a watershed.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A76FA2" id="Text Box 28" o:spid="_x0000_s1045" type="#_x0000_t202" style="position:absolute;margin-left:3.75pt;margin-top:138.3pt;width:264.75pt;height:124.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OFNQIAAIUEAAAOAAAAZHJzL2Uyb0RvYy54bWysVNtu2zAMfR+wfxD0vjjOrZ0Rp8hSZBhQ&#10;tAXSoc+KLMUCZFGTlNjZ149SrusKDBj2IpMixcvhoad3XaPJTjivwJQ07/UpEYZDpcympN9flp9u&#10;KfGBmYppMKKke+Hp3ezjh2lrCzGAGnQlHMEgxhetLWkdgi2yzPNaNMz3wAqDRgmuYQFVt8kqx1qM&#10;3uhs0O9PshZcZR1w4T3e3h+MdJbiSyl4eJLSi0B0SbG2kE6XznU8s9mUFRvHbK34sQz2D1U0TBlM&#10;eg51zwIjW6f+CNUo7sCDDD0OTQZSKi5SD9hN3n/TzapmVqReEBxvzzD5/xeWP+5W9tmR0H2BDgcY&#10;AWmtLzxexn466Zr4xUoJ2hHC/Rk20QXC8XI4nAyGgzElHG35+DbPxwnY7PLcOh++CmhIFErqcC4J&#10;LrZ78AFTouvJJWbzoFW1VFonJXJBLLQjO4ZT1CEViS9+89KGtCWdDDH13yKsN+9EwHjaYCGX5qMU&#10;unVHVIVt3ZyQWUO1R8AcHLjkLV8qbOqB+fDMHJIHMcKFCE94SA1YFBwlSmpwP9+7j/44U7RS0iIZ&#10;S+p/bJkTlOhvBqf9OR+NInuTMhrfDFBx15b1tcVsmwUgUjmunuVJjP5Bn0TpoHnFvZnHrGhihmPu&#10;koaTuAiHFcG942I+T07IV8vCg1lZHkNHkOPIXrpX5uxxrgEp8Qgn2rLizXgPvvGlgfk2gFRp9hHo&#10;A6pH/JHriRLHvYzLdK0nr8vfY/YLAAD//wMAUEsDBBQABgAIAAAAIQAg6fsA3wAAAAkBAAAPAAAA&#10;ZHJzL2Rvd25yZXYueG1sTI9BS8NAEIXvgv9hGcGb3Zg2SYnZlKCIoAWxevE2TcYkmJ0N2W2b/nvH&#10;k97m8R5vvldsZjuoI02+d2zgdhGBIq5d03Nr4OP98WYNygfkBgfHZOBMHjbl5UWBeeNO/EbHXWiV&#10;lLDP0UAXwphr7euOLPqFG4nF+3KTxSByanUz4UnK7aDjKEq1xZ7lQ4cj3XdUf+8O1sDz6hMfluGF&#10;zoHn16p6Wo8rvzXm+mqu7kAFmsNfGH7xBR1KYdq7AzdeDQayRIIG4ixNQYmfLDPZtpcjTlLQZaH/&#10;Lyh/AAAA//8DAFBLAQItABQABgAIAAAAIQC2gziS/gAAAOEBAAATAAAAAAAAAAAAAAAAAAAAAABb&#10;Q29udGVudF9UeXBlc10ueG1sUEsBAi0AFAAGAAgAAAAhADj9If/WAAAAlAEAAAsAAAAAAAAAAAAA&#10;AAAALwEAAF9yZWxzLy5yZWxzUEsBAi0AFAAGAAgAAAAhABFxA4U1AgAAhQQAAA4AAAAAAAAAAAAA&#10;AAAALgIAAGRycy9lMm9Eb2MueG1sUEsBAi0AFAAGAAgAAAAhACDp+wDfAAAACQEAAA8AAAAAAAAA&#10;AAAAAAAAjwQAAGRycy9kb3ducmV2LnhtbFBLBQYAAAAABAAEAPMAAACbBQAAAAA=&#10;" fillcolor="white [3201]" strokecolor="white [3212]" strokeweight=".5pt">
                <v:textbox>
                  <w:txbxContent>
                    <w:p w14:paraId="2255BB00" w14:textId="05CFB48A" w:rsidR="00C0442E" w:rsidRPr="00C0442E" w:rsidRDefault="00C0442E">
                      <w:pPr>
                        <w:rPr>
                          <w:rFonts w:asciiTheme="majorHAnsi" w:hAnsiTheme="majorHAnsi"/>
                          <w:sz w:val="24"/>
                          <w:szCs w:val="24"/>
                        </w:rPr>
                      </w:pPr>
                      <w:r>
                        <w:rPr>
                          <w:rFonts w:asciiTheme="majorHAnsi" w:hAnsiTheme="majorHAnsi"/>
                          <w:sz w:val="24"/>
                          <w:szCs w:val="24"/>
                        </w:rPr>
                        <w:t xml:space="preserve">Partnering with Prairie Coteau Watershed Improvement &amp; Protection Project leader Dennis </w:t>
                      </w:r>
                      <w:proofErr w:type="spellStart"/>
                      <w:r>
                        <w:rPr>
                          <w:rFonts w:asciiTheme="majorHAnsi" w:hAnsiTheme="majorHAnsi"/>
                          <w:sz w:val="24"/>
                          <w:szCs w:val="24"/>
                        </w:rPr>
                        <w:t>Sakdsen</w:t>
                      </w:r>
                      <w:proofErr w:type="spellEnd"/>
                      <w:r>
                        <w:rPr>
                          <w:rFonts w:asciiTheme="majorHAnsi" w:hAnsiTheme="majorHAnsi"/>
                          <w:sz w:val="24"/>
                          <w:szCs w:val="24"/>
                        </w:rPr>
                        <w:t xml:space="preserve">, we spoke with </w:t>
                      </w:r>
                      <w:r w:rsidR="00523FC8">
                        <w:rPr>
                          <w:rFonts w:asciiTheme="majorHAnsi" w:hAnsiTheme="majorHAnsi"/>
                          <w:sz w:val="24"/>
                          <w:szCs w:val="24"/>
                        </w:rPr>
                        <w:t xml:space="preserve">two </w:t>
                      </w:r>
                      <w:r>
                        <w:rPr>
                          <w:rFonts w:asciiTheme="majorHAnsi" w:hAnsiTheme="majorHAnsi"/>
                          <w:sz w:val="24"/>
                          <w:szCs w:val="24"/>
                        </w:rPr>
                        <w:t>ag classes in Sisseton. We brought along our watershed model and did a presentation with the kids on runoff and the meaning of a watershed.</w:t>
                      </w:r>
                    </w:p>
                  </w:txbxContent>
                </v:textbox>
              </v:shape>
            </w:pict>
          </mc:Fallback>
        </mc:AlternateContent>
      </w:r>
    </w:p>
    <w:p w14:paraId="62A48B9B" w14:textId="77777777" w:rsidR="00C0442E" w:rsidRPr="00C0442E" w:rsidRDefault="00C0442E" w:rsidP="00C0442E">
      <w:pPr>
        <w:rPr>
          <w:rFonts w:asciiTheme="majorHAnsi" w:hAnsiTheme="majorHAnsi"/>
          <w:sz w:val="24"/>
          <w:szCs w:val="24"/>
        </w:rPr>
      </w:pPr>
    </w:p>
    <w:p w14:paraId="5DEFF6EC" w14:textId="77777777" w:rsidR="00C0442E" w:rsidRPr="00C0442E" w:rsidRDefault="00C0442E" w:rsidP="00C0442E">
      <w:pPr>
        <w:rPr>
          <w:rFonts w:asciiTheme="majorHAnsi" w:hAnsiTheme="majorHAnsi"/>
          <w:sz w:val="24"/>
          <w:szCs w:val="24"/>
        </w:rPr>
      </w:pPr>
    </w:p>
    <w:p w14:paraId="17F0D8EA" w14:textId="77777777" w:rsidR="00C0442E" w:rsidRPr="00C0442E" w:rsidRDefault="00C0442E" w:rsidP="00C0442E">
      <w:pPr>
        <w:rPr>
          <w:rFonts w:asciiTheme="majorHAnsi" w:hAnsiTheme="majorHAnsi"/>
          <w:sz w:val="24"/>
          <w:szCs w:val="24"/>
        </w:rPr>
      </w:pPr>
    </w:p>
    <w:p w14:paraId="5642D14C" w14:textId="77777777" w:rsidR="00C0442E" w:rsidRPr="00C0442E" w:rsidRDefault="00C0442E" w:rsidP="00C0442E">
      <w:pPr>
        <w:rPr>
          <w:rFonts w:asciiTheme="majorHAnsi" w:hAnsiTheme="majorHAnsi"/>
          <w:sz w:val="24"/>
          <w:szCs w:val="24"/>
        </w:rPr>
      </w:pPr>
    </w:p>
    <w:p w14:paraId="08A0BC42" w14:textId="77777777" w:rsidR="00C0442E" w:rsidRPr="00C0442E" w:rsidRDefault="00C0442E" w:rsidP="00C0442E">
      <w:pPr>
        <w:rPr>
          <w:rFonts w:asciiTheme="majorHAnsi" w:hAnsiTheme="majorHAnsi"/>
          <w:sz w:val="24"/>
          <w:szCs w:val="24"/>
        </w:rPr>
      </w:pPr>
    </w:p>
    <w:p w14:paraId="7F91E3C5" w14:textId="77777777" w:rsidR="00C0442E" w:rsidRPr="00C0442E" w:rsidRDefault="00C0442E" w:rsidP="00C0442E">
      <w:pPr>
        <w:rPr>
          <w:rFonts w:asciiTheme="majorHAnsi" w:hAnsiTheme="majorHAnsi"/>
          <w:sz w:val="24"/>
          <w:szCs w:val="24"/>
        </w:rPr>
      </w:pPr>
    </w:p>
    <w:p w14:paraId="02E1D5BC" w14:textId="77777777" w:rsidR="00C0442E" w:rsidRPr="00C0442E" w:rsidRDefault="00C0442E" w:rsidP="00C0442E">
      <w:pPr>
        <w:rPr>
          <w:rFonts w:asciiTheme="majorHAnsi" w:hAnsiTheme="majorHAnsi"/>
          <w:sz w:val="24"/>
          <w:szCs w:val="24"/>
        </w:rPr>
      </w:pPr>
    </w:p>
    <w:p w14:paraId="74B14674" w14:textId="77777777" w:rsidR="00C0442E" w:rsidRDefault="00C0442E" w:rsidP="00C0442E">
      <w:pPr>
        <w:rPr>
          <w:rFonts w:asciiTheme="majorHAnsi" w:hAnsiTheme="majorHAnsi"/>
          <w:sz w:val="24"/>
          <w:szCs w:val="24"/>
        </w:rPr>
      </w:pPr>
    </w:p>
    <w:p w14:paraId="2DDEBC23" w14:textId="77777777" w:rsidR="00C0442E" w:rsidRDefault="00C0442E" w:rsidP="00C0442E">
      <w:pPr>
        <w:rPr>
          <w:rFonts w:asciiTheme="majorHAnsi" w:hAnsiTheme="majorHAnsi"/>
          <w:sz w:val="24"/>
          <w:szCs w:val="24"/>
        </w:rPr>
      </w:pPr>
    </w:p>
    <w:p w14:paraId="5585B4B4" w14:textId="77777777" w:rsidR="00C0442E" w:rsidRDefault="00C0442E" w:rsidP="00C0442E">
      <w:pPr>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0E2316" w14:paraId="2C097D6A" w14:textId="77777777" w:rsidTr="00F936F7">
        <w:tc>
          <w:tcPr>
            <w:tcW w:w="9000" w:type="dxa"/>
          </w:tcPr>
          <w:p w14:paraId="190023BF" w14:textId="5ABE34D3" w:rsidR="000E2316" w:rsidRDefault="000E2316" w:rsidP="00F936F7">
            <w:pPr>
              <w:pStyle w:val="Heading2"/>
            </w:pPr>
          </w:p>
          <w:p w14:paraId="35680717" w14:textId="27944011" w:rsidR="000E2316" w:rsidRDefault="000E2316" w:rsidP="00F936F7"/>
          <w:p w14:paraId="72E4D9BD" w14:textId="77777777" w:rsidR="000E2316" w:rsidRPr="0046347E" w:rsidRDefault="000E2316" w:rsidP="00F936F7">
            <w:pPr>
              <w:pStyle w:val="Heading3"/>
              <w:jc w:val="center"/>
              <w:rPr>
                <w:sz w:val="40"/>
                <w:szCs w:val="40"/>
              </w:rPr>
            </w:pPr>
            <w:r w:rsidRPr="0046347E">
              <w:rPr>
                <w:sz w:val="40"/>
                <w:szCs w:val="40"/>
              </w:rPr>
              <w:t>Outreach Activities</w:t>
            </w:r>
          </w:p>
          <w:p w14:paraId="50822670" w14:textId="03FDA30F" w:rsidR="000E2316" w:rsidRPr="0046347E" w:rsidRDefault="000E2316" w:rsidP="00F936F7">
            <w:pPr>
              <w:rPr>
                <w:rFonts w:asciiTheme="majorHAnsi" w:hAnsiTheme="majorHAnsi"/>
                <w:color w:val="31479E" w:themeColor="accent1" w:themeShade="BF"/>
                <w:sz w:val="28"/>
                <w:szCs w:val="28"/>
              </w:rPr>
            </w:pPr>
            <w:r>
              <w:rPr>
                <w:rFonts w:asciiTheme="majorHAnsi" w:hAnsiTheme="majorHAnsi"/>
                <w:color w:val="31479E" w:themeColor="accent1" w:themeShade="BF"/>
                <w:sz w:val="28"/>
                <w:szCs w:val="28"/>
              </w:rPr>
              <w:t>Community Garden</w:t>
            </w:r>
          </w:p>
        </w:tc>
      </w:tr>
      <w:tr w:rsidR="000E2316" w14:paraId="1059B711" w14:textId="77777777" w:rsidTr="00F936F7">
        <w:tc>
          <w:tcPr>
            <w:tcW w:w="9000" w:type="dxa"/>
          </w:tcPr>
          <w:p w14:paraId="031D267A" w14:textId="77777777" w:rsidR="000E2316" w:rsidRDefault="000E2316" w:rsidP="00F936F7">
            <w:pPr>
              <w:pStyle w:val="Heading2"/>
            </w:pPr>
          </w:p>
        </w:tc>
      </w:tr>
    </w:tbl>
    <w:p w14:paraId="08509489" w14:textId="203CD202" w:rsidR="00C0442E" w:rsidRDefault="00575808" w:rsidP="00C0442E">
      <w:pPr>
        <w:rPr>
          <w:rFonts w:asciiTheme="majorHAnsi" w:hAnsiTheme="majorHAnsi"/>
          <w:sz w:val="24"/>
          <w:szCs w:val="24"/>
        </w:rPr>
      </w:pPr>
      <w:r>
        <w:rPr>
          <w:rFonts w:asciiTheme="majorHAnsi" w:hAnsiTheme="majorHAnsi"/>
          <w:noProof/>
          <w:sz w:val="24"/>
          <w:szCs w:val="24"/>
        </w:rPr>
        <w:drawing>
          <wp:anchor distT="0" distB="0" distL="114300" distR="114300" simplePos="0" relativeHeight="251728896" behindDoc="0" locked="0" layoutInCell="1" allowOverlap="1" wp14:anchorId="7D6CB897" wp14:editId="0BB627A3">
            <wp:simplePos x="0" y="0"/>
            <wp:positionH relativeFrom="column">
              <wp:posOffset>114300</wp:posOffset>
            </wp:positionH>
            <wp:positionV relativeFrom="paragraph">
              <wp:posOffset>1794510</wp:posOffset>
            </wp:positionV>
            <wp:extent cx="2333625" cy="3111500"/>
            <wp:effectExtent l="0" t="0" r="9525" b="0"/>
            <wp:wrapSquare wrapText="bothSides"/>
            <wp:docPr id="1186288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8812" name="Picture 118628812"/>
                    <pic:cNvPicPr/>
                  </pic:nvPicPr>
                  <pic:blipFill>
                    <a:blip r:embed="rId34"/>
                    <a:stretch>
                      <a:fillRect/>
                    </a:stretch>
                  </pic:blipFill>
                  <pic:spPr>
                    <a:xfrm>
                      <a:off x="0" y="0"/>
                      <a:ext cx="2333625" cy="3111500"/>
                    </a:xfrm>
                    <a:prstGeom prst="rect">
                      <a:avLst/>
                    </a:prstGeom>
                  </pic:spPr>
                </pic:pic>
              </a:graphicData>
            </a:graphic>
          </wp:anchor>
        </w:drawing>
      </w:r>
      <w:r w:rsidR="000B3AC8">
        <w:rPr>
          <w:rFonts w:asciiTheme="majorHAnsi" w:hAnsiTheme="majorHAnsi"/>
          <w:noProof/>
          <w:sz w:val="24"/>
          <w:szCs w:val="24"/>
        </w:rPr>
        <mc:AlternateContent>
          <mc:Choice Requires="wps">
            <w:drawing>
              <wp:anchor distT="0" distB="0" distL="114300" distR="114300" simplePos="0" relativeHeight="251727872" behindDoc="0" locked="0" layoutInCell="1" allowOverlap="1" wp14:anchorId="11D661E2" wp14:editId="698AB51D">
                <wp:simplePos x="0" y="0"/>
                <wp:positionH relativeFrom="column">
                  <wp:posOffset>2466975</wp:posOffset>
                </wp:positionH>
                <wp:positionV relativeFrom="paragraph">
                  <wp:posOffset>1737360</wp:posOffset>
                </wp:positionV>
                <wp:extent cx="3409950" cy="1657350"/>
                <wp:effectExtent l="0" t="0" r="19050" b="19050"/>
                <wp:wrapNone/>
                <wp:docPr id="698456115" name="Text Box 32"/>
                <wp:cNvGraphicFramePr/>
                <a:graphic xmlns:a="http://schemas.openxmlformats.org/drawingml/2006/main">
                  <a:graphicData uri="http://schemas.microsoft.com/office/word/2010/wordprocessingShape">
                    <wps:wsp>
                      <wps:cNvSpPr txBox="1"/>
                      <wps:spPr>
                        <a:xfrm>
                          <a:off x="0" y="0"/>
                          <a:ext cx="3409950" cy="1657350"/>
                        </a:xfrm>
                        <a:prstGeom prst="rect">
                          <a:avLst/>
                        </a:prstGeom>
                        <a:solidFill>
                          <a:schemeClr val="lt1"/>
                        </a:solidFill>
                        <a:ln w="6350">
                          <a:solidFill>
                            <a:schemeClr val="bg1"/>
                          </a:solidFill>
                        </a:ln>
                      </wps:spPr>
                      <wps:txbx>
                        <w:txbxContent>
                          <w:p w14:paraId="06E14D78" w14:textId="7804B390" w:rsidR="000B3AC8" w:rsidRPr="000B3AC8" w:rsidRDefault="000B3AC8">
                            <w:pPr>
                              <w:rPr>
                                <w:rFonts w:asciiTheme="majorHAnsi" w:hAnsiTheme="majorHAnsi"/>
                                <w:sz w:val="24"/>
                                <w:szCs w:val="24"/>
                              </w:rPr>
                            </w:pPr>
                            <w:r>
                              <w:rPr>
                                <w:rFonts w:asciiTheme="majorHAnsi" w:hAnsiTheme="majorHAnsi"/>
                                <w:sz w:val="24"/>
                                <w:szCs w:val="24"/>
                              </w:rPr>
                              <w:t xml:space="preserve">Roberts Conservation District partnered with local interested residents to start a community garden right on main street. Native grass and perennials were planted in our plot to share with all community members. We are excited to see how the garden grows as time progresses.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661E2" id="Text Box 32" o:spid="_x0000_s1046" type="#_x0000_t202" style="position:absolute;margin-left:194.25pt;margin-top:136.8pt;width:268.5pt;height:13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0ZNAIAAIUEAAAOAAAAZHJzL2Uyb0RvYy54bWysVE1vGjEQvVfqf7B8LwsESFixRJSIqhJK&#10;IpEqZ+O1wZLX49qGXfrrO/bylTRSpaoXM+OZfZ5584bJfVNpshfOKzAF7XW6lAjDoVRmU9AfL4sv&#10;d5T4wEzJNBhR0IPw9H76+dOktrnowxZ0KRxBEOPz2hZ0G4LNs8zzraiY74AVBoMSXMUCum6TlY7V&#10;iF7prN/tjrIaXGkdcOE93j60QTpN+FIKHp6k9CIQXVCsLaTTpXMdz2w6YfnGMbtV/FgG+4cqKqYM&#10;PnqGemCBkZ1Tf0BVijvwIEOHQ5WBlIqL1AN20+u+62a1ZVakXpAcb880+f8Hyx/3K/vsSGi+QoMD&#10;jITU1uceL2M/jXRV/MVKCcaRwsOZNtEEwvHyZtAdj4cY4hjrjYa3N+ggTnb53DofvgmoSDQK6nAu&#10;iS62X/rQpp5S4msetCoXSuvkRC2IuXZkz3CKOqQiEfxNljakLugoPv03hPXmAwTE0wZrvjQfrdCs&#10;G6JKbOvuxMwaygMS5qDVkrd8obCpJfPhmTkUDxKBCxGe8JAasCg4WpRswf366D7m40wxSkmNYiyo&#10;/7ljTlCivxuc9rg3GET1JmcwvO2j464j6+uI2VVzQKZ6uHqWJzPmB30ypYPqFfdmFl/FEDMc3y5o&#10;OJnz0K4I7h0Xs1lKQr1aFpZmZXmEjiTHkb00r8zZ41wDSuIRTrJl+bvxtrnxSwOzXQCp0uwj0S2r&#10;R/5R60k9x72My3Ttp6zLv8f0NwAAAP//AwBQSwMEFAAGAAgAAAAhAO4aqrbhAAAACwEAAA8AAABk&#10;cnMvZG93bnJldi54bWxMj01PwzAMhu9I/IfISNxYSr8ope5UgRASQ0IMLtyyxrQVjVM12db9e8IJ&#10;jrYfvX7ear2YURxodoNlhOtVBIK4tXrgDuHj/fGqAOG8Yq1Gy4RwIgfr+vysUqW2R36jw9Z3IoSw&#10;KxVC7/1USunanoxyKzsRh9uXnY3yYZw7qWd1DOFmlHEU5dKogcOHXk1031P7vd0bhOf0Uz0kfkMn&#10;z8tr0zwVU+peEC8vluYOhKfF/8Hwqx/UoQ5OO7tn7cSIkBRFFlCE+CbJQQTiNs7CZoeQJWkOsq7k&#10;/w71DwAAAP//AwBQSwECLQAUAAYACAAAACEAtoM4kv4AAADhAQAAEwAAAAAAAAAAAAAAAAAAAAAA&#10;W0NvbnRlbnRfVHlwZXNdLnhtbFBLAQItABQABgAIAAAAIQA4/SH/1gAAAJQBAAALAAAAAAAAAAAA&#10;AAAAAC8BAABfcmVscy8ucmVsc1BLAQItABQABgAIAAAAIQCquS0ZNAIAAIUEAAAOAAAAAAAAAAAA&#10;AAAAAC4CAABkcnMvZTJvRG9jLnhtbFBLAQItABQABgAIAAAAIQDuGqq24QAAAAsBAAAPAAAAAAAA&#10;AAAAAAAAAI4EAABkcnMvZG93bnJldi54bWxQSwUGAAAAAAQABADzAAAAnAUAAAAA&#10;" fillcolor="white [3201]" strokecolor="white [3212]" strokeweight=".5pt">
                <v:textbox>
                  <w:txbxContent>
                    <w:p w14:paraId="06E14D78" w14:textId="7804B390" w:rsidR="000B3AC8" w:rsidRPr="000B3AC8" w:rsidRDefault="000B3AC8">
                      <w:pPr>
                        <w:rPr>
                          <w:rFonts w:asciiTheme="majorHAnsi" w:hAnsiTheme="majorHAnsi"/>
                          <w:sz w:val="24"/>
                          <w:szCs w:val="24"/>
                        </w:rPr>
                      </w:pPr>
                      <w:r>
                        <w:rPr>
                          <w:rFonts w:asciiTheme="majorHAnsi" w:hAnsiTheme="majorHAnsi"/>
                          <w:sz w:val="24"/>
                          <w:szCs w:val="24"/>
                        </w:rPr>
                        <w:t xml:space="preserve">Roberts Conservation District partnered with local interested residents to start a community garden right on main street. Native grass and perennials were planted in our plot to share with all community members. We are excited to see how the garden grows as time progresses. </w:t>
                      </w:r>
                    </w:p>
                  </w:txbxContent>
                </v:textbox>
              </v:shape>
            </w:pict>
          </mc:Fallback>
        </mc:AlternateContent>
      </w:r>
    </w:p>
    <w:p w14:paraId="6F5C3E97" w14:textId="125122ED" w:rsidR="000B3AC8" w:rsidRDefault="000B3AC8" w:rsidP="00C0442E">
      <w:pPr>
        <w:rPr>
          <w:rFonts w:asciiTheme="majorHAnsi" w:hAnsiTheme="majorHAnsi"/>
          <w:sz w:val="24"/>
          <w:szCs w:val="24"/>
        </w:rPr>
      </w:pPr>
    </w:p>
    <w:p w14:paraId="0AD18AF1" w14:textId="77777777" w:rsidR="000B3AC8" w:rsidRDefault="000B3AC8" w:rsidP="00C0442E">
      <w:pPr>
        <w:rPr>
          <w:rFonts w:asciiTheme="majorHAnsi" w:hAnsiTheme="majorHAnsi"/>
          <w:sz w:val="24"/>
          <w:szCs w:val="24"/>
        </w:rPr>
      </w:pPr>
    </w:p>
    <w:p w14:paraId="649B69AB" w14:textId="4EE47308" w:rsidR="000B3AC8" w:rsidRDefault="000B3AC8" w:rsidP="00C0442E">
      <w:pPr>
        <w:rPr>
          <w:rFonts w:asciiTheme="majorHAnsi" w:hAnsiTheme="majorHAnsi"/>
          <w:sz w:val="24"/>
          <w:szCs w:val="24"/>
        </w:rPr>
      </w:pPr>
    </w:p>
    <w:p w14:paraId="404A2DED" w14:textId="5790E319" w:rsidR="000B3AC8" w:rsidRDefault="000B3AC8" w:rsidP="00C0442E">
      <w:pPr>
        <w:rPr>
          <w:rFonts w:asciiTheme="majorHAnsi" w:hAnsiTheme="majorHAnsi"/>
          <w:sz w:val="24"/>
          <w:szCs w:val="24"/>
        </w:rPr>
      </w:pPr>
    </w:p>
    <w:p w14:paraId="7A7CC18E" w14:textId="6875C4A9" w:rsidR="000B3AC8" w:rsidRDefault="000B3AC8" w:rsidP="00C0442E">
      <w:pPr>
        <w:rPr>
          <w:rFonts w:asciiTheme="majorHAnsi" w:hAnsiTheme="majorHAnsi"/>
          <w:sz w:val="24"/>
          <w:szCs w:val="24"/>
        </w:rPr>
      </w:pPr>
    </w:p>
    <w:p w14:paraId="5038068C" w14:textId="1A9207EA" w:rsidR="000B3AC8" w:rsidRDefault="000B3AC8" w:rsidP="00C0442E">
      <w:pPr>
        <w:rPr>
          <w:rFonts w:asciiTheme="majorHAnsi" w:hAnsiTheme="majorHAnsi"/>
          <w:sz w:val="24"/>
          <w:szCs w:val="24"/>
        </w:rPr>
      </w:pPr>
    </w:p>
    <w:p w14:paraId="4E010273" w14:textId="5DCCC38B" w:rsidR="000B3AC8" w:rsidRDefault="000B3AC8" w:rsidP="00C0442E">
      <w:pPr>
        <w:rPr>
          <w:rFonts w:asciiTheme="majorHAnsi" w:hAnsiTheme="majorHAnsi"/>
          <w:sz w:val="24"/>
          <w:szCs w:val="24"/>
        </w:rPr>
      </w:pPr>
    </w:p>
    <w:p w14:paraId="680D0B37" w14:textId="2C9CDB75" w:rsidR="000B3AC8" w:rsidRDefault="000B3AC8" w:rsidP="00C0442E">
      <w:pPr>
        <w:rPr>
          <w:rFonts w:asciiTheme="majorHAnsi" w:hAnsiTheme="majorHAnsi"/>
          <w:sz w:val="24"/>
          <w:szCs w:val="24"/>
        </w:rPr>
      </w:pPr>
    </w:p>
    <w:p w14:paraId="1D4E546F" w14:textId="227FF29F" w:rsidR="000B3AC8" w:rsidRDefault="000B3AC8" w:rsidP="00C0442E">
      <w:pPr>
        <w:rPr>
          <w:rFonts w:asciiTheme="majorHAnsi" w:hAnsiTheme="majorHAnsi"/>
          <w:sz w:val="24"/>
          <w:szCs w:val="24"/>
        </w:rPr>
      </w:pPr>
    </w:p>
    <w:p w14:paraId="1DA4C44B" w14:textId="7377EF54" w:rsidR="000B3AC8" w:rsidRDefault="000B3AC8" w:rsidP="00C0442E">
      <w:pPr>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0B3AC8" w14:paraId="36E37CE6" w14:textId="77777777" w:rsidTr="00F936F7">
        <w:tc>
          <w:tcPr>
            <w:tcW w:w="9000" w:type="dxa"/>
          </w:tcPr>
          <w:p w14:paraId="1D1BD9F8" w14:textId="77777777" w:rsidR="000B3AC8" w:rsidRDefault="000B3AC8" w:rsidP="00F936F7"/>
          <w:p w14:paraId="5085C500" w14:textId="05E59F88" w:rsidR="000B3AC8" w:rsidRPr="00000967" w:rsidRDefault="000B3AC8" w:rsidP="00F936F7">
            <w:pPr>
              <w:pStyle w:val="Heading3"/>
            </w:pPr>
            <w:r>
              <w:t xml:space="preserve">Seed Exchange </w:t>
            </w:r>
          </w:p>
        </w:tc>
      </w:tr>
      <w:tr w:rsidR="000B3AC8" w14:paraId="0DF6DA56" w14:textId="77777777" w:rsidTr="00F936F7">
        <w:tc>
          <w:tcPr>
            <w:tcW w:w="9000" w:type="dxa"/>
          </w:tcPr>
          <w:p w14:paraId="503B4C9C" w14:textId="77777777" w:rsidR="000B3AC8" w:rsidRDefault="000B3AC8" w:rsidP="00F936F7">
            <w:pPr>
              <w:pStyle w:val="Heading2"/>
            </w:pPr>
          </w:p>
        </w:tc>
      </w:tr>
    </w:tbl>
    <w:p w14:paraId="2ABFDA06" w14:textId="328A4124" w:rsidR="000B3AC8" w:rsidRDefault="000B3AC8" w:rsidP="00C0442E">
      <w:pPr>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729920" behindDoc="0" locked="0" layoutInCell="1" allowOverlap="1" wp14:anchorId="70C17C33" wp14:editId="60560336">
                <wp:simplePos x="0" y="0"/>
                <wp:positionH relativeFrom="column">
                  <wp:posOffset>85725</wp:posOffset>
                </wp:positionH>
                <wp:positionV relativeFrom="paragraph">
                  <wp:posOffset>1062355</wp:posOffset>
                </wp:positionV>
                <wp:extent cx="5676900" cy="1162050"/>
                <wp:effectExtent l="0" t="0" r="19050" b="19050"/>
                <wp:wrapNone/>
                <wp:docPr id="853189347" name="Text Box 34"/>
                <wp:cNvGraphicFramePr/>
                <a:graphic xmlns:a="http://schemas.openxmlformats.org/drawingml/2006/main">
                  <a:graphicData uri="http://schemas.microsoft.com/office/word/2010/wordprocessingShape">
                    <wps:wsp>
                      <wps:cNvSpPr txBox="1"/>
                      <wps:spPr>
                        <a:xfrm>
                          <a:off x="0" y="0"/>
                          <a:ext cx="5676900" cy="1162050"/>
                        </a:xfrm>
                        <a:prstGeom prst="rect">
                          <a:avLst/>
                        </a:prstGeom>
                        <a:solidFill>
                          <a:schemeClr val="lt1"/>
                        </a:solidFill>
                        <a:ln w="6350">
                          <a:solidFill>
                            <a:schemeClr val="bg1"/>
                          </a:solidFill>
                        </a:ln>
                      </wps:spPr>
                      <wps:txbx>
                        <w:txbxContent>
                          <w:p w14:paraId="3C9B9A07" w14:textId="1908CDF4" w:rsidR="000B3AC8" w:rsidRPr="000B3AC8" w:rsidRDefault="000B3AC8">
                            <w:pPr>
                              <w:rPr>
                                <w:rFonts w:asciiTheme="majorHAnsi" w:hAnsiTheme="majorHAnsi"/>
                                <w:sz w:val="24"/>
                                <w:szCs w:val="24"/>
                              </w:rPr>
                            </w:pPr>
                            <w:r>
                              <w:rPr>
                                <w:rFonts w:asciiTheme="majorHAnsi" w:hAnsiTheme="majorHAnsi"/>
                                <w:sz w:val="24"/>
                                <w:szCs w:val="24"/>
                              </w:rPr>
                              <w:t xml:space="preserve">After several meetings at the Sisseton Wahpeton College to collaborate with others on outreach activities, we joined forces to present at a seed exchange workshop. Held in April, the group was able to barter for seeds, learn about seed starting, how to store properly, when/where to plant etc. Below is a photo of one of the tables with our contributions.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C17C33" id="Text Box 34" o:spid="_x0000_s1047" type="#_x0000_t202" style="position:absolute;margin-left:6.75pt;margin-top:83.65pt;width:447pt;height:9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DNhNgIAAIUEAAAOAAAAZHJzL2Uyb0RvYy54bWysVG1v2jAQ/j5p/8Hy95GEAS0RoWJUTJNQ&#10;W4lO/WwcGyw5Ps82JOzX72xeyrpKk6Z9ce5853t57rlM7rpGk71wXoGpaNHLKRGGQ63MpqLfnxef&#10;binxgZmaaTCiogfh6d3044dJa0vRhy3oWjiCQYwvW1vRbQi2zDLPt6JhvgdWGDRKcA0LqLpNVjvW&#10;YvRGZ/08H2UtuNo64MJ7vL0/Guk0xZdS8PAopReB6IpibSGdLp3reGbTCSs3jtmt4qcy2D9U0TBl&#10;MOkl1D0LjOyc+iNUo7gDDzL0ODQZSKm4SD1gN0X+ppvVllmRekFwvL3A5P9fWP6wX9knR0L3BToc&#10;YASktb70eBn76aRr4hcrJWhHCA8X2EQXCMfL4ehmNM7RxNFWFKN+PkzAZq/PrfPhq4CGRKGiDueS&#10;4GL7pQ+YEl3PLjGbB63qhdI6KZELYq4d2TOcog6pSHzxm5c2pK3o6DOm/luE9eadCBhPGyzktfko&#10;hW7dEVVjW+MzMmuoDwiYgyOXvOULhU0tmQ9PzCF5EAhciPCIh9SARcFJomQL7ud799EfZ4pWSlok&#10;Y0X9jx1zghL9zeC0x8VgENmblMHwpo+Ku7asry1m18wBkSpw9SxPYvQP+ixKB80L7s0sZkUTMxxz&#10;VzScxXk4rgjuHRezWXJCvloWlmZleQwdQY4je+5emLOnuQakxAOcacvKN+M9+saXBma7AFKl2Ueg&#10;j6ie8EeuJ0qc9jIu07WevF7/HtNfAAAA//8DAFBLAwQUAAYACAAAACEAS9l+xt8AAAAKAQAADwAA&#10;AGRycy9kb3ducmV2LnhtbEyPzU7DMBCE70i8g7VI3KgN7h8hThWBEBJFQrS9cHPjJYmI11Hstunb&#10;s5zgtJrd0ew3+Wr0nTjiENtABm4nCgRSFVxLtYHd9vlmCSImS852gdDAGSOsisuL3GYunOgDj5tU&#10;Cw6hmFkDTUp9JmWsGvQ2TkKPxLevMHibWA61dIM9cbjv5J1Sc+ltS/yhsT0+Nlh9bw7ewOv00z7p&#10;tMZzovG9LF+W/TS+GXN9NZYPIBKO6c8Mv/iMDgUz7cOBXBQdaz1jJ8/5QoNgw71a8GZvQM+UBlnk&#10;8n+F4gcAAP//AwBQSwECLQAUAAYACAAAACEAtoM4kv4AAADhAQAAEwAAAAAAAAAAAAAAAAAAAAAA&#10;W0NvbnRlbnRfVHlwZXNdLnhtbFBLAQItABQABgAIAAAAIQA4/SH/1gAAAJQBAAALAAAAAAAAAAAA&#10;AAAAAC8BAABfcmVscy8ucmVsc1BLAQItABQABgAIAAAAIQAdaDNhNgIAAIUEAAAOAAAAAAAAAAAA&#10;AAAAAC4CAABkcnMvZTJvRG9jLnhtbFBLAQItABQABgAIAAAAIQBL2X7G3wAAAAoBAAAPAAAAAAAA&#10;AAAAAAAAAJAEAABkcnMvZG93bnJldi54bWxQSwUGAAAAAAQABADzAAAAnAUAAAAA&#10;" fillcolor="white [3201]" strokecolor="white [3212]" strokeweight=".5pt">
                <v:textbox>
                  <w:txbxContent>
                    <w:p w14:paraId="3C9B9A07" w14:textId="1908CDF4" w:rsidR="000B3AC8" w:rsidRPr="000B3AC8" w:rsidRDefault="000B3AC8">
                      <w:pPr>
                        <w:rPr>
                          <w:rFonts w:asciiTheme="majorHAnsi" w:hAnsiTheme="majorHAnsi"/>
                          <w:sz w:val="24"/>
                          <w:szCs w:val="24"/>
                        </w:rPr>
                      </w:pPr>
                      <w:r>
                        <w:rPr>
                          <w:rFonts w:asciiTheme="majorHAnsi" w:hAnsiTheme="majorHAnsi"/>
                          <w:sz w:val="24"/>
                          <w:szCs w:val="24"/>
                        </w:rPr>
                        <w:t xml:space="preserve">After several meetings at the Sisseton Wahpeton College to collaborate with others on outreach activities, we joined forces to present at a seed exchange workshop. Held in April, the group was able to barter for seeds, learn about seed starting, how to store properly, when/where to plant etc. Below is a photo of one of the tables with our contributions. </w:t>
                      </w:r>
                    </w:p>
                  </w:txbxContent>
                </v:textbox>
              </v:shape>
            </w:pict>
          </mc:Fallback>
        </mc:AlternateContent>
      </w:r>
    </w:p>
    <w:p w14:paraId="68DD7C36" w14:textId="77777777" w:rsidR="000B3AC8" w:rsidRPr="000B3AC8" w:rsidRDefault="000B3AC8" w:rsidP="000B3AC8">
      <w:pPr>
        <w:rPr>
          <w:rFonts w:asciiTheme="majorHAnsi" w:hAnsiTheme="majorHAnsi"/>
          <w:sz w:val="24"/>
          <w:szCs w:val="24"/>
        </w:rPr>
      </w:pPr>
    </w:p>
    <w:p w14:paraId="6F6A9237" w14:textId="4BA092AD" w:rsidR="000B3AC8" w:rsidRPr="000B3AC8" w:rsidRDefault="000B3AC8" w:rsidP="000B3AC8">
      <w:pPr>
        <w:rPr>
          <w:rFonts w:asciiTheme="majorHAnsi" w:hAnsiTheme="majorHAnsi"/>
          <w:sz w:val="24"/>
          <w:szCs w:val="24"/>
        </w:rPr>
      </w:pPr>
    </w:p>
    <w:p w14:paraId="2CEC620D" w14:textId="100D0BE4" w:rsidR="000B3AC8" w:rsidRDefault="000B3AC8" w:rsidP="000B3AC8">
      <w:pPr>
        <w:rPr>
          <w:rFonts w:asciiTheme="majorHAnsi" w:hAnsiTheme="majorHAnsi"/>
          <w:sz w:val="24"/>
          <w:szCs w:val="24"/>
        </w:rPr>
      </w:pPr>
    </w:p>
    <w:p w14:paraId="068FF896" w14:textId="5F8DF4D4" w:rsidR="000B3AC8" w:rsidRDefault="000B3AC8" w:rsidP="000B3AC8">
      <w:pPr>
        <w:rPr>
          <w:rFonts w:asciiTheme="majorHAnsi" w:hAnsiTheme="majorHAnsi"/>
          <w:sz w:val="24"/>
          <w:szCs w:val="24"/>
        </w:rPr>
      </w:pPr>
      <w:r>
        <w:rPr>
          <w:rFonts w:asciiTheme="majorHAnsi" w:hAnsiTheme="majorHAnsi"/>
          <w:noProof/>
          <w:sz w:val="24"/>
          <w:szCs w:val="24"/>
        </w:rPr>
        <w:drawing>
          <wp:anchor distT="0" distB="0" distL="114300" distR="114300" simplePos="0" relativeHeight="251730944" behindDoc="1" locked="0" layoutInCell="1" allowOverlap="1" wp14:anchorId="6EFBA0AB" wp14:editId="0256F1BA">
            <wp:simplePos x="0" y="0"/>
            <wp:positionH relativeFrom="column">
              <wp:posOffset>3419475</wp:posOffset>
            </wp:positionH>
            <wp:positionV relativeFrom="page">
              <wp:posOffset>7715250</wp:posOffset>
            </wp:positionV>
            <wp:extent cx="2724150" cy="2042795"/>
            <wp:effectExtent l="0" t="0" r="0" b="0"/>
            <wp:wrapSquare wrapText="bothSides"/>
            <wp:docPr id="11910582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58242" name="Picture 1191058242"/>
                    <pic:cNvPicPr/>
                  </pic:nvPicPr>
                  <pic:blipFill>
                    <a:blip r:embed="rId35"/>
                    <a:stretch>
                      <a:fillRect/>
                    </a:stretch>
                  </pic:blipFill>
                  <pic:spPr>
                    <a:xfrm>
                      <a:off x="0" y="0"/>
                      <a:ext cx="2724150" cy="2042795"/>
                    </a:xfrm>
                    <a:prstGeom prst="rect">
                      <a:avLst/>
                    </a:prstGeom>
                  </pic:spPr>
                </pic:pic>
              </a:graphicData>
            </a:graphic>
          </wp:anchor>
        </w:drawing>
      </w:r>
    </w:p>
    <w:p w14:paraId="2B051308" w14:textId="15EDA9BA" w:rsidR="000B3AC8" w:rsidRDefault="000B3AC8" w:rsidP="000B3AC8">
      <w:pPr>
        <w:jc w:val="center"/>
        <w:rPr>
          <w:rFonts w:asciiTheme="majorHAnsi" w:hAnsiTheme="majorHAnsi"/>
          <w:sz w:val="24"/>
          <w:szCs w:val="24"/>
        </w:rPr>
      </w:pPr>
    </w:p>
    <w:p w14:paraId="7E29C6C8" w14:textId="77777777" w:rsidR="000B3AC8" w:rsidRDefault="000B3AC8" w:rsidP="000B3AC8">
      <w:pPr>
        <w:jc w:val="center"/>
        <w:rPr>
          <w:rFonts w:asciiTheme="majorHAnsi" w:hAnsiTheme="majorHAnsi"/>
          <w:sz w:val="24"/>
          <w:szCs w:val="24"/>
        </w:rPr>
      </w:pPr>
    </w:p>
    <w:p w14:paraId="79388764" w14:textId="77777777" w:rsidR="000B3AC8" w:rsidRDefault="000B3AC8" w:rsidP="000B3AC8">
      <w:pPr>
        <w:jc w:val="center"/>
        <w:rPr>
          <w:rFonts w:asciiTheme="majorHAnsi" w:hAnsiTheme="majorHAnsi"/>
          <w:sz w:val="24"/>
          <w:szCs w:val="24"/>
        </w:rPr>
      </w:pPr>
    </w:p>
    <w:p w14:paraId="3A03894B" w14:textId="77777777" w:rsidR="000B3AC8" w:rsidRDefault="000B3AC8" w:rsidP="000B3AC8">
      <w:pPr>
        <w:jc w:val="center"/>
        <w:rPr>
          <w:rFonts w:asciiTheme="majorHAnsi" w:hAnsiTheme="majorHAnsi"/>
          <w:sz w:val="24"/>
          <w:szCs w:val="24"/>
        </w:rPr>
      </w:pPr>
    </w:p>
    <w:tbl>
      <w:tblPr>
        <w:tblpPr w:leftFromText="180" w:rightFromText="180" w:vertAnchor="text" w:horzAnchor="margin" w:tblpY="278"/>
        <w:tblW w:w="9000" w:type="dxa"/>
        <w:tblBorders>
          <w:bottom w:val="single" w:sz="2" w:space="0" w:color="5ECCF3" w:themeColor="accent2"/>
        </w:tblBorders>
        <w:tblLook w:val="0600" w:firstRow="0" w:lastRow="0" w:firstColumn="0" w:lastColumn="0" w:noHBand="1" w:noVBand="1"/>
      </w:tblPr>
      <w:tblGrid>
        <w:gridCol w:w="9000"/>
      </w:tblGrid>
      <w:tr w:rsidR="000B3AC8" w14:paraId="76B01360" w14:textId="77777777" w:rsidTr="00F936F7">
        <w:tc>
          <w:tcPr>
            <w:tcW w:w="9000" w:type="dxa"/>
          </w:tcPr>
          <w:p w14:paraId="00C77F27" w14:textId="77777777" w:rsidR="000B3AC8" w:rsidRDefault="000B3AC8" w:rsidP="00F936F7"/>
          <w:p w14:paraId="58B018B1" w14:textId="61B9DABA" w:rsidR="000B3AC8" w:rsidRPr="0046347E" w:rsidRDefault="00523FC8" w:rsidP="00F936F7">
            <w:pPr>
              <w:rPr>
                <w:rFonts w:asciiTheme="majorHAnsi" w:hAnsiTheme="majorHAnsi"/>
                <w:color w:val="31479E" w:themeColor="accent1" w:themeShade="BF"/>
                <w:sz w:val="28"/>
                <w:szCs w:val="28"/>
              </w:rPr>
            </w:pPr>
            <w:r>
              <w:rPr>
                <w:rFonts w:asciiTheme="majorHAnsi" w:hAnsiTheme="majorHAnsi"/>
                <w:color w:val="31479E" w:themeColor="accent1" w:themeShade="BF"/>
                <w:sz w:val="28"/>
                <w:szCs w:val="28"/>
              </w:rPr>
              <w:t>S</w:t>
            </w:r>
            <w:r w:rsidR="000B3AC8">
              <w:rPr>
                <w:rFonts w:asciiTheme="majorHAnsi" w:hAnsiTheme="majorHAnsi"/>
                <w:color w:val="31479E" w:themeColor="accent1" w:themeShade="BF"/>
                <w:sz w:val="28"/>
                <w:szCs w:val="28"/>
              </w:rPr>
              <w:t>ervices Report</w:t>
            </w:r>
          </w:p>
        </w:tc>
      </w:tr>
      <w:tr w:rsidR="000B3AC8" w14:paraId="614B03CE" w14:textId="77777777" w:rsidTr="00F936F7">
        <w:tc>
          <w:tcPr>
            <w:tcW w:w="9000" w:type="dxa"/>
          </w:tcPr>
          <w:p w14:paraId="5BE452D8" w14:textId="77777777" w:rsidR="000B3AC8" w:rsidRDefault="000B3AC8" w:rsidP="00F936F7">
            <w:pPr>
              <w:pStyle w:val="Heading2"/>
            </w:pPr>
          </w:p>
        </w:tc>
      </w:tr>
    </w:tbl>
    <w:p w14:paraId="66DB2184" w14:textId="77863E5F" w:rsidR="000B3AC8" w:rsidRDefault="000B3A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Planted 17 tree sites, totaling </w:t>
      </w:r>
      <w:r w:rsidR="005E2777">
        <w:rPr>
          <w:rFonts w:asciiTheme="majorHAnsi" w:hAnsiTheme="majorHAnsi"/>
          <w:sz w:val="24"/>
          <w:szCs w:val="24"/>
        </w:rPr>
        <w:t xml:space="preserve">25.8 acres. </w:t>
      </w:r>
    </w:p>
    <w:p w14:paraId="4B78C865" w14:textId="037124E9"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Applied 543 tree tubes.</w:t>
      </w:r>
    </w:p>
    <w:p w14:paraId="736598F0" w14:textId="2FF19F14"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Installed 50,664 ft (101 rolls) of weed barrier fabric to newly planted trees. </w:t>
      </w:r>
    </w:p>
    <w:p w14:paraId="59437D5B" w14:textId="3AEDA806"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Seeded 1,035.06 acres of no till grass and/or alfalfa.</w:t>
      </w:r>
    </w:p>
    <w:p w14:paraId="0C77CA9F" w14:textId="463F2D15"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Provided opportunity to purchase grass seed, cover crop seed, alfalfa, and food plot seed. Sold $87,743.66 in seed sales. </w:t>
      </w:r>
    </w:p>
    <w:p w14:paraId="7E9779FA" w14:textId="06E7FD49"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Rented our Truax drill out to 15 producers, who planted 483 acres with our drill.</w:t>
      </w:r>
    </w:p>
    <w:p w14:paraId="001FD787" w14:textId="4FB0252D" w:rsidR="005E2777" w:rsidRDefault="005E2777" w:rsidP="00523FC8">
      <w:pPr>
        <w:pStyle w:val="ListParagraph"/>
        <w:numPr>
          <w:ilvl w:val="0"/>
          <w:numId w:val="46"/>
        </w:numPr>
        <w:rPr>
          <w:rFonts w:asciiTheme="majorHAnsi" w:hAnsiTheme="majorHAnsi"/>
          <w:sz w:val="24"/>
          <w:szCs w:val="24"/>
        </w:rPr>
      </w:pPr>
      <w:r>
        <w:rPr>
          <w:rFonts w:asciiTheme="majorHAnsi" w:hAnsiTheme="majorHAnsi"/>
          <w:sz w:val="24"/>
          <w:szCs w:val="24"/>
        </w:rPr>
        <w:t>Rented</w:t>
      </w:r>
      <w:r w:rsidR="00197D4C">
        <w:rPr>
          <w:rFonts w:asciiTheme="majorHAnsi" w:hAnsiTheme="majorHAnsi"/>
          <w:sz w:val="24"/>
          <w:szCs w:val="24"/>
        </w:rPr>
        <w:t xml:space="preserve"> Brillion Drill to 1 producer who planted 10 acres. </w:t>
      </w:r>
    </w:p>
    <w:p w14:paraId="67C23964" w14:textId="338AEDF9" w:rsidR="00197D4C" w:rsidRDefault="00197D4C"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Provided handplant tree sales to over 180 residents. </w:t>
      </w:r>
    </w:p>
    <w:p w14:paraId="626B3498" w14:textId="380BAD59" w:rsidR="00197D4C"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Helped sponsor local tours and seminars; along with NRCS, Pheasants Forever, and SD Soil Health Coalition. </w:t>
      </w:r>
    </w:p>
    <w:p w14:paraId="351D9EFD" w14:textId="706A0937"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Worked in the </w:t>
      </w:r>
      <w:r w:rsidR="00F47F5F">
        <w:rPr>
          <w:rFonts w:asciiTheme="majorHAnsi" w:hAnsiTheme="majorHAnsi"/>
          <w:sz w:val="24"/>
          <w:szCs w:val="24"/>
        </w:rPr>
        <w:t>Value-Added</w:t>
      </w:r>
      <w:r>
        <w:rPr>
          <w:rFonts w:asciiTheme="majorHAnsi" w:hAnsiTheme="majorHAnsi"/>
          <w:sz w:val="24"/>
          <w:szCs w:val="24"/>
        </w:rPr>
        <w:t xml:space="preserve"> Ag Day at the State Fair in the Conservation District’s booth. </w:t>
      </w:r>
    </w:p>
    <w:p w14:paraId="295209CE" w14:textId="5691E877"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Provided donations towards Sisseton 4H raffle items. </w:t>
      </w:r>
    </w:p>
    <w:p w14:paraId="78BDC02F" w14:textId="626B1D47"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Attended Coteau Area employee meetings.</w:t>
      </w:r>
    </w:p>
    <w:p w14:paraId="0846F042" w14:textId="521703F5"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Attended area meeting &amp; Legislative supper in Webster. </w:t>
      </w:r>
    </w:p>
    <w:p w14:paraId="39088D88" w14:textId="398012FE" w:rsidR="00523FC8" w:rsidRDefault="00523FC8" w:rsidP="00523FC8">
      <w:pPr>
        <w:pStyle w:val="ListParagraph"/>
        <w:numPr>
          <w:ilvl w:val="0"/>
          <w:numId w:val="46"/>
        </w:numPr>
        <w:rPr>
          <w:rFonts w:asciiTheme="majorHAnsi" w:hAnsiTheme="majorHAnsi"/>
          <w:sz w:val="24"/>
          <w:szCs w:val="24"/>
        </w:rPr>
      </w:pPr>
      <w:r>
        <w:rPr>
          <w:rFonts w:eastAsia="Times New Roman"/>
          <w:noProof/>
        </w:rPr>
        <w:drawing>
          <wp:anchor distT="0" distB="0" distL="114300" distR="114300" simplePos="0" relativeHeight="251734016" behindDoc="1" locked="0" layoutInCell="1" allowOverlap="1" wp14:anchorId="2B9D8FF9" wp14:editId="55D490F7">
            <wp:simplePos x="0" y="0"/>
            <wp:positionH relativeFrom="margin">
              <wp:posOffset>3390900</wp:posOffset>
            </wp:positionH>
            <wp:positionV relativeFrom="page">
              <wp:posOffset>5676900</wp:posOffset>
            </wp:positionV>
            <wp:extent cx="2990850" cy="2409190"/>
            <wp:effectExtent l="0" t="0" r="0" b="0"/>
            <wp:wrapTight wrapText="bothSides">
              <wp:wrapPolygon edited="0">
                <wp:start x="0" y="0"/>
                <wp:lineTo x="0" y="21349"/>
                <wp:lineTo x="21462" y="21349"/>
                <wp:lineTo x="21462" y="0"/>
                <wp:lineTo x="0" y="0"/>
              </wp:wrapPolygon>
            </wp:wrapTight>
            <wp:docPr id="21439846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84665"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990850" cy="2409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sz w:val="24"/>
          <w:szCs w:val="24"/>
        </w:rPr>
        <w:t xml:space="preserve">Attended SDACD Convention in Aberdeen, and SDACDE leadership in Oacoma. </w:t>
      </w:r>
    </w:p>
    <w:p w14:paraId="7B762F5B" w14:textId="4AE48B10"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Attended the SD Soil Health Convention in Sioux Falls. </w:t>
      </w:r>
    </w:p>
    <w:p w14:paraId="6572642A" w14:textId="25D6B8E6"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RCD has cooperative working agreements between NRCS, State of SD, and SDACD. </w:t>
      </w:r>
    </w:p>
    <w:p w14:paraId="333993E1" w14:textId="78ADD83F"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Pay dues for SDACD, SDACD Auxiliary, Tree Research, SDACDE, and NACD.  </w:t>
      </w:r>
    </w:p>
    <w:p w14:paraId="045932B2" w14:textId="44301BBF"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Publish 4 quarterly newsletters. </w:t>
      </w:r>
    </w:p>
    <w:p w14:paraId="53BFDC8B" w14:textId="7A9DF587" w:rsidR="00523FC8" w:rsidRDefault="00523FC8" w:rsidP="00523FC8">
      <w:pPr>
        <w:pStyle w:val="ListParagraph"/>
        <w:numPr>
          <w:ilvl w:val="0"/>
          <w:numId w:val="46"/>
        </w:numPr>
        <w:rPr>
          <w:rFonts w:asciiTheme="majorHAnsi" w:hAnsiTheme="majorHAnsi"/>
          <w:sz w:val="24"/>
          <w:szCs w:val="24"/>
        </w:rPr>
      </w:pPr>
      <w:r>
        <w:rPr>
          <w:rFonts w:asciiTheme="majorHAnsi" w:hAnsiTheme="majorHAnsi"/>
          <w:sz w:val="24"/>
          <w:szCs w:val="24"/>
        </w:rPr>
        <w:t xml:space="preserve">Maintain website and an active FB presence. </w:t>
      </w:r>
    </w:p>
    <w:p w14:paraId="2ADFD2A8" w14:textId="405ABEF0" w:rsidR="00310297" w:rsidRDefault="00C548D5" w:rsidP="005E2777">
      <w:pPr>
        <w:pStyle w:val="ListParagraph"/>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735040" behindDoc="0" locked="0" layoutInCell="1" allowOverlap="1" wp14:anchorId="4507953C" wp14:editId="7AF8E3FC">
                <wp:simplePos x="0" y="0"/>
                <wp:positionH relativeFrom="column">
                  <wp:posOffset>200025</wp:posOffset>
                </wp:positionH>
                <wp:positionV relativeFrom="paragraph">
                  <wp:posOffset>8255</wp:posOffset>
                </wp:positionV>
                <wp:extent cx="6038850" cy="1000125"/>
                <wp:effectExtent l="0" t="0" r="19050" b="28575"/>
                <wp:wrapNone/>
                <wp:docPr id="1987046110" name="Text Box 37"/>
                <wp:cNvGraphicFramePr/>
                <a:graphic xmlns:a="http://schemas.openxmlformats.org/drawingml/2006/main">
                  <a:graphicData uri="http://schemas.microsoft.com/office/word/2010/wordprocessingShape">
                    <wps:wsp>
                      <wps:cNvSpPr txBox="1"/>
                      <wps:spPr>
                        <a:xfrm>
                          <a:off x="0" y="0"/>
                          <a:ext cx="6038850" cy="1000125"/>
                        </a:xfrm>
                        <a:prstGeom prst="rect">
                          <a:avLst/>
                        </a:prstGeom>
                        <a:solidFill>
                          <a:schemeClr val="lt1"/>
                        </a:solidFill>
                        <a:ln w="6350">
                          <a:solidFill>
                            <a:schemeClr val="bg1"/>
                          </a:solidFill>
                        </a:ln>
                      </wps:spPr>
                      <wps:txbx>
                        <w:txbxContent>
                          <w:p w14:paraId="3C9C0630" w14:textId="77777777" w:rsidR="00523FC8" w:rsidRPr="00F47F5F" w:rsidRDefault="00523FC8" w:rsidP="00523FC8">
                            <w:pPr>
                              <w:pStyle w:val="ListParagraph"/>
                              <w:rPr>
                                <w:rFonts w:asciiTheme="majorHAnsi" w:hAnsiTheme="majorHAnsi"/>
                              </w:rPr>
                            </w:pPr>
                            <w:r w:rsidRPr="00F47F5F">
                              <w:rPr>
                                <w:rFonts w:asciiTheme="majorHAnsi" w:hAnsiTheme="majorHAnsi" w:cs="Calibri"/>
                                <w:i/>
                                <w:iCs/>
                                <w:color w:val="000000"/>
                              </w:rPr>
                              <w:t>The annual Coteau Area Legislative Banquet was held on October 16</w:t>
                            </w:r>
                            <w:r w:rsidRPr="00F47F5F">
                              <w:rPr>
                                <w:rFonts w:asciiTheme="majorHAnsi" w:hAnsiTheme="majorHAnsi" w:cs="Calibri"/>
                                <w:i/>
                                <w:iCs/>
                                <w:color w:val="000000"/>
                                <w:vertAlign w:val="superscript"/>
                              </w:rPr>
                              <w:t>th</w:t>
                            </w:r>
                            <w:r w:rsidRPr="00F47F5F">
                              <w:rPr>
                                <w:rFonts w:asciiTheme="majorHAnsi" w:hAnsiTheme="majorHAnsi" w:cs="Calibri"/>
                                <w:i/>
                                <w:iCs/>
                                <w:color w:val="000000"/>
                              </w:rPr>
                              <w:t xml:space="preserve"> at The Roots in Webster.  The picture above includes Josh Wagner- Day County, Peggy Loomis- Hamlin County, Deanna Kunkel-Codington County, Ivy Pazour- Spink County, Kristin Pester- Roberts County, Lori Stevens- Brown County, Jean Fagerland- Marshall County, and Amy Sis- Grant County.  </w:t>
                            </w:r>
                          </w:p>
                          <w:p w14:paraId="2D133D97" w14:textId="77777777" w:rsidR="00523FC8" w:rsidRDefault="00523F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07953C" id="_x0000_t202" coordsize="21600,21600" o:spt="202" path="m,l,21600r21600,l21600,xe">
                <v:stroke joinstyle="miter"/>
                <v:path gradientshapeok="t" o:connecttype="rect"/>
              </v:shapetype>
              <v:shape id="Text Box 37" o:spid="_x0000_s1048" type="#_x0000_t202" style="position:absolute;left:0;text-align:left;margin-left:15.75pt;margin-top:.65pt;width:475.5pt;height:78.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hFNQIAAIUEAAAOAAAAZHJzL2Uyb0RvYy54bWysVNtu2zAMfR+wfxD0vvjSpEuDOEWWIsOA&#10;oC2QDn1WZCk2IIuapMTOvn6UnNu6AgOGvSikSB+Rh4eZ3neNInthXQ26oNkgpURoDmWttwX9/rL8&#10;NKbEeaZLpkCLgh6Eo/ezjx+mrZmIHCpQpbAEQbSbtKaglfdmkiSOV6JhbgBGaAxKsA3z6NptUlrW&#10;InqjkjxNb5MWbGkscOEc3j70QTqL+FIK7p+kdMITVVCszcfTxnMTzmQ2ZZOtZaaq+bEM9g9VNKzW&#10;+OgZ6oF5Rna2/gOqqbkFB9IPODQJSFlzEXvAbrL0TTfrihkRe0FynDnT5P4fLH/cr82zJb77Ah0O&#10;MBDSGjdxeBn66aRtwi9WSjCOFB7OtInOE46Xt+nNeDzCEMdYlqZplo8CTnL53FjnvwpoSDAKanEu&#10;kS62Xznfp55SwmsOVF0ua6WiE7QgFsqSPcMpKh+LRPDfspQmLZZyg3X8DWGzfQcB8ZTGmi/NB8t3&#10;m47UZUHz/MTMBsoDEmah15IzfFljUyvm/DOzKB4kAhfCP+EhFWBRcLQoqcD+fO8+5ONMMUpJi2Is&#10;qPuxY1ZQor5pnPZdNhwG9UZnOPqco2OvI5vriN41C0CmMlw9w6MZ8r06mdJC84p7Mw+vYohpjm8X&#10;1J/Mhe9XBPeOi/k8JqFeDfMrvTY8QAeSw8heuldmzXGuHiXxCCfZssmb8fa54UsN850HWcfZB6J7&#10;Vo/8o9ajeo57GZbp2o9Zl3+P2S8AAAD//wMAUEsDBBQABgAIAAAAIQDm+vs/3QAAAAgBAAAPAAAA&#10;ZHJzL2Rvd25yZXYueG1sTI9BS8NAEIXvgv9hGcGb3bRpZRuzKUERQQWxeultmoxJMDsbsts2/feO&#10;Jz1+8x5v3ss3k+vVkcbQebYwnyWgiCtfd9xY+Px4vDGgQkSusfdMFs4UYFNcXuSY1f7E73TcxkZJ&#10;CIcMLbQxDpnWoWrJYZj5gVi0Lz86jIJjo+sRTxLuer1IklvtsGP50OJA9y1V39uDs/C83OFDGl/o&#10;HHl6K8snMyzDq7XXV1N5ByrSFP/M8FtfqkMhnfb+wHVQvYV0vhKn3FNQIq/NQngvvDIGdJHr/wOK&#10;HwAAAP//AwBQSwECLQAUAAYACAAAACEAtoM4kv4AAADhAQAAEwAAAAAAAAAAAAAAAAAAAAAAW0Nv&#10;bnRlbnRfVHlwZXNdLnhtbFBLAQItABQABgAIAAAAIQA4/SH/1gAAAJQBAAALAAAAAAAAAAAAAAAA&#10;AC8BAABfcmVscy8ucmVsc1BLAQItABQABgAIAAAAIQBzlJhFNQIAAIUEAAAOAAAAAAAAAAAAAAAA&#10;AC4CAABkcnMvZTJvRG9jLnhtbFBLAQItABQABgAIAAAAIQDm+vs/3QAAAAgBAAAPAAAAAAAAAAAA&#10;AAAAAI8EAABkcnMvZG93bnJldi54bWxQSwUGAAAAAAQABADzAAAAmQUAAAAA&#10;" fillcolor="white [3201]" strokecolor="white [3212]" strokeweight=".5pt">
                <v:textbox>
                  <w:txbxContent>
                    <w:p w14:paraId="3C9C0630" w14:textId="77777777" w:rsidR="00523FC8" w:rsidRPr="00F47F5F" w:rsidRDefault="00523FC8" w:rsidP="00523FC8">
                      <w:pPr>
                        <w:pStyle w:val="ListParagraph"/>
                        <w:rPr>
                          <w:rFonts w:asciiTheme="majorHAnsi" w:hAnsiTheme="majorHAnsi"/>
                        </w:rPr>
                      </w:pPr>
                      <w:r w:rsidRPr="00F47F5F">
                        <w:rPr>
                          <w:rFonts w:asciiTheme="majorHAnsi" w:hAnsiTheme="majorHAnsi" w:cs="Calibri"/>
                          <w:i/>
                          <w:iCs/>
                          <w:color w:val="000000"/>
                        </w:rPr>
                        <w:t>The annual Coteau Area Legislative Banquet was held on October 16</w:t>
                      </w:r>
                      <w:r w:rsidRPr="00F47F5F">
                        <w:rPr>
                          <w:rFonts w:asciiTheme="majorHAnsi" w:hAnsiTheme="majorHAnsi" w:cs="Calibri"/>
                          <w:i/>
                          <w:iCs/>
                          <w:color w:val="000000"/>
                          <w:vertAlign w:val="superscript"/>
                        </w:rPr>
                        <w:t>th</w:t>
                      </w:r>
                      <w:r w:rsidRPr="00F47F5F">
                        <w:rPr>
                          <w:rFonts w:asciiTheme="majorHAnsi" w:hAnsiTheme="majorHAnsi" w:cs="Calibri"/>
                          <w:i/>
                          <w:iCs/>
                          <w:color w:val="000000"/>
                        </w:rPr>
                        <w:t xml:space="preserve"> at The Roots in Webster.  The picture above includes Josh Wagner- Day County, Peggy Loomis- Hamlin County, Deanna Kunkel-Codington County, Ivy Pazour- Spink County, Kristin Pester- Roberts County, Lori Stevens- Brown County, Jean Fagerland- Marshall County, and Amy Sis- Grant County.  </w:t>
                      </w:r>
                    </w:p>
                    <w:p w14:paraId="2D133D97" w14:textId="77777777" w:rsidR="00523FC8" w:rsidRDefault="00523FC8"/>
                  </w:txbxContent>
                </v:textbox>
              </v:shape>
            </w:pict>
          </mc:Fallback>
        </mc:AlternateContent>
      </w:r>
    </w:p>
    <w:p w14:paraId="004F9DDD" w14:textId="13DCE52A" w:rsidR="00C548D5" w:rsidRDefault="00C548D5" w:rsidP="005E2777">
      <w:pPr>
        <w:pStyle w:val="ListParagraph"/>
        <w:rPr>
          <w:rFonts w:asciiTheme="majorHAnsi" w:hAnsiTheme="majorHAnsi"/>
          <w:sz w:val="24"/>
          <w:szCs w:val="24"/>
        </w:rPr>
      </w:pPr>
    </w:p>
    <w:p w14:paraId="3A90E647" w14:textId="2D44B82F" w:rsidR="005E2777" w:rsidRPr="004017FE" w:rsidRDefault="005E2777" w:rsidP="004017FE">
      <w:pPr>
        <w:rPr>
          <w:rFonts w:asciiTheme="majorHAnsi" w:hAnsiTheme="majorHAnsi"/>
          <w:sz w:val="24"/>
          <w:szCs w:val="24"/>
        </w:rPr>
      </w:pPr>
    </w:p>
    <w:sectPr w:rsidR="005E2777" w:rsidRPr="004017FE" w:rsidSect="00955B5B">
      <w:footerReference w:type="default" r:id="rId37"/>
      <w:footerReference w:type="first" r:id="rId38"/>
      <w:pgSz w:w="12240" w:h="15840"/>
      <w:pgMar w:top="954" w:right="3600" w:bottom="90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5E14B" w14:textId="77777777" w:rsidR="002D5301" w:rsidRDefault="002D5301">
      <w:pPr>
        <w:spacing w:line="240" w:lineRule="auto"/>
      </w:pPr>
      <w:r>
        <w:separator/>
      </w:r>
    </w:p>
  </w:endnote>
  <w:endnote w:type="continuationSeparator" w:id="0">
    <w:p w14:paraId="64CAA557" w14:textId="77777777" w:rsidR="002D5301" w:rsidRDefault="002D530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Pro">
    <w:charset w:val="00"/>
    <w:family w:val="roman"/>
    <w:pitch w:val="variable"/>
    <w:sig w:usb0="800002AF" w:usb1="0000000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New Roman (Body CS)">
    <w:altName w:val="Times New Roman"/>
    <w:charset w:val="00"/>
    <w:family w:val="roman"/>
    <w:pitch w:val="default"/>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7124121"/>
      <w:docPartObj>
        <w:docPartGallery w:val="Page Numbers (Bottom of Page)"/>
        <w:docPartUnique/>
      </w:docPartObj>
    </w:sdtPr>
    <w:sdtEndPr/>
    <w:sdtContent>
      <w:p w14:paraId="27CD2C70" w14:textId="77777777" w:rsidR="00190922" w:rsidRPr="00190922" w:rsidRDefault="00190922" w:rsidP="00190922">
        <w:pPr>
          <w:pStyle w:val="Footer"/>
        </w:pPr>
        <w:r w:rsidRPr="00190922">
          <w:fldChar w:fldCharType="begin"/>
        </w:r>
        <w:r w:rsidRPr="00190922">
          <w:instrText xml:space="preserve"> PAGE   \* MERGEFORMAT </w:instrText>
        </w:r>
        <w:r w:rsidRPr="00190922">
          <w:fldChar w:fldCharType="separate"/>
        </w:r>
        <w:r w:rsidR="007A0A5B">
          <w:rPr>
            <w:noProof/>
          </w:rPr>
          <w:t>1</w:t>
        </w:r>
        <w:r w:rsidRPr="0019092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0219893"/>
      <w:docPartObj>
        <w:docPartGallery w:val="Page Numbers (Bottom of Page)"/>
        <w:docPartUnique/>
      </w:docPartObj>
    </w:sdtPr>
    <w:sdtEndPr/>
    <w:sdtContent>
      <w:p w14:paraId="65CFB1E1" w14:textId="77777777" w:rsidR="00955B5B" w:rsidRPr="00190922" w:rsidRDefault="00955B5B" w:rsidP="00190922">
        <w:pPr>
          <w:pStyle w:val="Footer"/>
        </w:pPr>
        <w:r w:rsidRPr="00190922">
          <w:fldChar w:fldCharType="begin"/>
        </w:r>
        <w:r w:rsidRPr="00190922">
          <w:instrText xml:space="preserve"> PAGE   \* MERGEFORMAT </w:instrText>
        </w:r>
        <w:r w:rsidRPr="00190922">
          <w:fldChar w:fldCharType="separate"/>
        </w:r>
        <w:r>
          <w:rPr>
            <w:noProof/>
          </w:rPr>
          <w:t>1</w:t>
        </w:r>
        <w:r w:rsidRPr="00190922">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340733"/>
      <w:docPartObj>
        <w:docPartGallery w:val="Page Numbers (Bottom of Page)"/>
        <w:docPartUnique/>
      </w:docPartObj>
    </w:sdtPr>
    <w:sdtEndPr/>
    <w:sdtContent>
      <w:p w14:paraId="3E5D4B5F" w14:textId="77777777" w:rsidR="00955B5B" w:rsidRPr="00955B5B" w:rsidRDefault="00955B5B" w:rsidP="00955B5B">
        <w:pPr>
          <w:pStyle w:val="Footer"/>
        </w:pPr>
        <w:r w:rsidRPr="00955B5B">
          <w:fldChar w:fldCharType="begin"/>
        </w:r>
        <w:r w:rsidRPr="00955B5B">
          <w:instrText xml:space="preserve"> PAGE   \* MERGEFORMAT </w:instrText>
        </w:r>
        <w:r w:rsidRPr="00955B5B">
          <w:fldChar w:fldCharType="separate"/>
        </w:r>
        <w:r w:rsidRPr="00955B5B">
          <w:t>1</w:t>
        </w:r>
        <w:r w:rsidRPr="00955B5B">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65A446" w14:textId="77777777" w:rsidR="002D5301" w:rsidRDefault="002D5301">
      <w:pPr>
        <w:spacing w:line="240" w:lineRule="auto"/>
      </w:pPr>
      <w:r>
        <w:separator/>
      </w:r>
    </w:p>
  </w:footnote>
  <w:footnote w:type="continuationSeparator" w:id="0">
    <w:p w14:paraId="6CA84460" w14:textId="77777777" w:rsidR="002D5301" w:rsidRDefault="002D530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58A983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3F09F2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DBAB81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7B88D3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6C007E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6B875E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2A67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2A13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28C9B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D06E222"/>
    <w:lvl w:ilvl="0">
      <w:start w:val="1"/>
      <w:numFmt w:val="bullet"/>
      <w:pStyle w:val="ListBullet"/>
      <w:lvlText w:val=""/>
      <w:lvlJc w:val="left"/>
      <w:pPr>
        <w:ind w:left="216" w:hanging="216"/>
      </w:pPr>
      <w:rPr>
        <w:rFonts w:ascii="Symbol" w:hAnsi="Symbol" w:hint="default"/>
        <w:color w:val="21306A" w:themeColor="accent1" w:themeShade="80"/>
      </w:rPr>
    </w:lvl>
  </w:abstractNum>
  <w:abstractNum w:abstractNumId="10" w15:restartNumberingAfterBreak="0">
    <w:nsid w:val="14C63550"/>
    <w:multiLevelType w:val="hybridMultilevel"/>
    <w:tmpl w:val="0B6A47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5C3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17A6DB3"/>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2EB599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61E719DC"/>
    <w:multiLevelType w:val="multilevel"/>
    <w:tmpl w:val="ECC8700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1023437938">
    <w:abstractNumId w:val="9"/>
  </w:num>
  <w:num w:numId="2" w16cid:durableId="1372614163">
    <w:abstractNumId w:val="9"/>
    <w:lvlOverride w:ilvl="0">
      <w:startOverride w:val="1"/>
    </w:lvlOverride>
  </w:num>
  <w:num w:numId="3" w16cid:durableId="1774744745">
    <w:abstractNumId w:val="8"/>
  </w:num>
  <w:num w:numId="4" w16cid:durableId="2016574040">
    <w:abstractNumId w:val="11"/>
  </w:num>
  <w:num w:numId="5" w16cid:durableId="1127166432">
    <w:abstractNumId w:val="13"/>
  </w:num>
  <w:num w:numId="6" w16cid:durableId="42870242">
    <w:abstractNumId w:val="14"/>
  </w:num>
  <w:num w:numId="7" w16cid:durableId="1194149269">
    <w:abstractNumId w:val="12"/>
  </w:num>
  <w:num w:numId="8" w16cid:durableId="968316915">
    <w:abstractNumId w:val="7"/>
  </w:num>
  <w:num w:numId="9" w16cid:durableId="704793172">
    <w:abstractNumId w:val="6"/>
  </w:num>
  <w:num w:numId="10" w16cid:durableId="672147713">
    <w:abstractNumId w:val="5"/>
  </w:num>
  <w:num w:numId="11" w16cid:durableId="1162159400">
    <w:abstractNumId w:val="4"/>
  </w:num>
  <w:num w:numId="12" w16cid:durableId="935819544">
    <w:abstractNumId w:val="3"/>
  </w:num>
  <w:num w:numId="13" w16cid:durableId="179321395">
    <w:abstractNumId w:val="2"/>
  </w:num>
  <w:num w:numId="14" w16cid:durableId="14236484">
    <w:abstractNumId w:val="1"/>
  </w:num>
  <w:num w:numId="15" w16cid:durableId="1163810868">
    <w:abstractNumId w:val="0"/>
  </w:num>
  <w:num w:numId="16" w16cid:durableId="1393504710">
    <w:abstractNumId w:val="8"/>
  </w:num>
  <w:num w:numId="17" w16cid:durableId="52389452">
    <w:abstractNumId w:val="8"/>
  </w:num>
  <w:num w:numId="18" w16cid:durableId="99764239">
    <w:abstractNumId w:val="8"/>
  </w:num>
  <w:num w:numId="19" w16cid:durableId="1454326814">
    <w:abstractNumId w:val="8"/>
  </w:num>
  <w:num w:numId="20" w16cid:durableId="355235266">
    <w:abstractNumId w:val="8"/>
  </w:num>
  <w:num w:numId="21" w16cid:durableId="423111010">
    <w:abstractNumId w:val="8"/>
  </w:num>
  <w:num w:numId="22" w16cid:durableId="660080517">
    <w:abstractNumId w:val="8"/>
  </w:num>
  <w:num w:numId="23" w16cid:durableId="1260798534">
    <w:abstractNumId w:val="8"/>
  </w:num>
  <w:num w:numId="24" w16cid:durableId="994186577">
    <w:abstractNumId w:val="8"/>
  </w:num>
  <w:num w:numId="25" w16cid:durableId="700982447">
    <w:abstractNumId w:val="8"/>
  </w:num>
  <w:num w:numId="26" w16cid:durableId="903299320">
    <w:abstractNumId w:val="8"/>
  </w:num>
  <w:num w:numId="27" w16cid:durableId="1350402041">
    <w:abstractNumId w:val="8"/>
  </w:num>
  <w:num w:numId="28" w16cid:durableId="1844321769">
    <w:abstractNumId w:val="8"/>
  </w:num>
  <w:num w:numId="29" w16cid:durableId="49381015">
    <w:abstractNumId w:val="8"/>
  </w:num>
  <w:num w:numId="30" w16cid:durableId="1613704288">
    <w:abstractNumId w:val="8"/>
  </w:num>
  <w:num w:numId="31" w16cid:durableId="1580826289">
    <w:abstractNumId w:val="8"/>
  </w:num>
  <w:num w:numId="32" w16cid:durableId="2142453317">
    <w:abstractNumId w:val="8"/>
  </w:num>
  <w:num w:numId="33" w16cid:durableId="1657956187">
    <w:abstractNumId w:val="8"/>
  </w:num>
  <w:num w:numId="34" w16cid:durableId="1729262350">
    <w:abstractNumId w:val="8"/>
  </w:num>
  <w:num w:numId="35" w16cid:durableId="753821581">
    <w:abstractNumId w:val="8"/>
  </w:num>
  <w:num w:numId="36" w16cid:durableId="4867302">
    <w:abstractNumId w:val="8"/>
  </w:num>
  <w:num w:numId="37" w16cid:durableId="1516728113">
    <w:abstractNumId w:val="8"/>
  </w:num>
  <w:num w:numId="38" w16cid:durableId="93206298">
    <w:abstractNumId w:val="8"/>
  </w:num>
  <w:num w:numId="39" w16cid:durableId="922372996">
    <w:abstractNumId w:val="8"/>
  </w:num>
  <w:num w:numId="40" w16cid:durableId="862859165">
    <w:abstractNumId w:val="8"/>
  </w:num>
  <w:num w:numId="41" w16cid:durableId="698506624">
    <w:abstractNumId w:val="8"/>
  </w:num>
  <w:num w:numId="42" w16cid:durableId="170728237">
    <w:abstractNumId w:val="8"/>
  </w:num>
  <w:num w:numId="43" w16cid:durableId="1739787463">
    <w:abstractNumId w:val="8"/>
  </w:num>
  <w:num w:numId="44" w16cid:durableId="1815827266">
    <w:abstractNumId w:val="8"/>
  </w:num>
  <w:num w:numId="45" w16cid:durableId="761603527">
    <w:abstractNumId w:val="8"/>
  </w:num>
  <w:num w:numId="46" w16cid:durableId="9280004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5301"/>
    <w:rsid w:val="00000967"/>
    <w:rsid w:val="00016917"/>
    <w:rsid w:val="000228C0"/>
    <w:rsid w:val="00044FC0"/>
    <w:rsid w:val="00066800"/>
    <w:rsid w:val="00085B0E"/>
    <w:rsid w:val="000B3AC8"/>
    <w:rsid w:val="000E2316"/>
    <w:rsid w:val="000F4705"/>
    <w:rsid w:val="00122300"/>
    <w:rsid w:val="00126564"/>
    <w:rsid w:val="001278E7"/>
    <w:rsid w:val="00127A13"/>
    <w:rsid w:val="00130D6A"/>
    <w:rsid w:val="00131754"/>
    <w:rsid w:val="00132C74"/>
    <w:rsid w:val="00141507"/>
    <w:rsid w:val="00164D64"/>
    <w:rsid w:val="001668E8"/>
    <w:rsid w:val="00182E4C"/>
    <w:rsid w:val="00190922"/>
    <w:rsid w:val="00192BA9"/>
    <w:rsid w:val="00197D4C"/>
    <w:rsid w:val="001B2C91"/>
    <w:rsid w:val="001C30B8"/>
    <w:rsid w:val="001E4D59"/>
    <w:rsid w:val="00215F72"/>
    <w:rsid w:val="00227CC0"/>
    <w:rsid w:val="00231CFE"/>
    <w:rsid w:val="00240BBA"/>
    <w:rsid w:val="002537E5"/>
    <w:rsid w:val="00266026"/>
    <w:rsid w:val="00275F12"/>
    <w:rsid w:val="00294028"/>
    <w:rsid w:val="002A3A86"/>
    <w:rsid w:val="002A4301"/>
    <w:rsid w:val="002C6F62"/>
    <w:rsid w:val="002D495D"/>
    <w:rsid w:val="002D5301"/>
    <w:rsid w:val="002D6D73"/>
    <w:rsid w:val="002F1C41"/>
    <w:rsid w:val="00310297"/>
    <w:rsid w:val="0031562C"/>
    <w:rsid w:val="00342564"/>
    <w:rsid w:val="003475B2"/>
    <w:rsid w:val="0036007E"/>
    <w:rsid w:val="00363E46"/>
    <w:rsid w:val="003836B7"/>
    <w:rsid w:val="00385C38"/>
    <w:rsid w:val="003A7E70"/>
    <w:rsid w:val="003B1006"/>
    <w:rsid w:val="003C1E78"/>
    <w:rsid w:val="003D2442"/>
    <w:rsid w:val="003D2F1A"/>
    <w:rsid w:val="003E1CD2"/>
    <w:rsid w:val="003E2F71"/>
    <w:rsid w:val="003E4A11"/>
    <w:rsid w:val="004017FE"/>
    <w:rsid w:val="00430D21"/>
    <w:rsid w:val="00432925"/>
    <w:rsid w:val="00453DE0"/>
    <w:rsid w:val="0046347E"/>
    <w:rsid w:val="0047082C"/>
    <w:rsid w:val="00492067"/>
    <w:rsid w:val="004B18CB"/>
    <w:rsid w:val="004C0AC6"/>
    <w:rsid w:val="004E77D6"/>
    <w:rsid w:val="00500597"/>
    <w:rsid w:val="00501E25"/>
    <w:rsid w:val="00505E7D"/>
    <w:rsid w:val="00522761"/>
    <w:rsid w:val="00523FC8"/>
    <w:rsid w:val="00541D83"/>
    <w:rsid w:val="00551147"/>
    <w:rsid w:val="00566A88"/>
    <w:rsid w:val="00575808"/>
    <w:rsid w:val="005B3F6A"/>
    <w:rsid w:val="005D3357"/>
    <w:rsid w:val="005E2777"/>
    <w:rsid w:val="005E320D"/>
    <w:rsid w:val="005E699E"/>
    <w:rsid w:val="00635889"/>
    <w:rsid w:val="00646355"/>
    <w:rsid w:val="0068355E"/>
    <w:rsid w:val="006876AB"/>
    <w:rsid w:val="006B1F66"/>
    <w:rsid w:val="006C287D"/>
    <w:rsid w:val="006D5C8D"/>
    <w:rsid w:val="006E4ED3"/>
    <w:rsid w:val="006F7A76"/>
    <w:rsid w:val="007026F5"/>
    <w:rsid w:val="00712D08"/>
    <w:rsid w:val="00717041"/>
    <w:rsid w:val="00721F6F"/>
    <w:rsid w:val="00746832"/>
    <w:rsid w:val="00776ECC"/>
    <w:rsid w:val="007A0A5B"/>
    <w:rsid w:val="007B00EB"/>
    <w:rsid w:val="007B5BFF"/>
    <w:rsid w:val="007C22FB"/>
    <w:rsid w:val="00811705"/>
    <w:rsid w:val="0081272C"/>
    <w:rsid w:val="00815B66"/>
    <w:rsid w:val="00826F34"/>
    <w:rsid w:val="00844CC3"/>
    <w:rsid w:val="0086205E"/>
    <w:rsid w:val="0086750B"/>
    <w:rsid w:val="00873FC1"/>
    <w:rsid w:val="0087578E"/>
    <w:rsid w:val="00882E6A"/>
    <w:rsid w:val="008930E0"/>
    <w:rsid w:val="008A3B0F"/>
    <w:rsid w:val="008E4D46"/>
    <w:rsid w:val="0090525B"/>
    <w:rsid w:val="00907278"/>
    <w:rsid w:val="00925124"/>
    <w:rsid w:val="009466EC"/>
    <w:rsid w:val="00955B5B"/>
    <w:rsid w:val="009620A0"/>
    <w:rsid w:val="00970CC1"/>
    <w:rsid w:val="00974359"/>
    <w:rsid w:val="009750E3"/>
    <w:rsid w:val="009865D8"/>
    <w:rsid w:val="009B0674"/>
    <w:rsid w:val="009B5E8A"/>
    <w:rsid w:val="009B76E2"/>
    <w:rsid w:val="00A128BD"/>
    <w:rsid w:val="00A14658"/>
    <w:rsid w:val="00A26333"/>
    <w:rsid w:val="00AA480C"/>
    <w:rsid w:val="00AB5D8A"/>
    <w:rsid w:val="00AC07C1"/>
    <w:rsid w:val="00B2315D"/>
    <w:rsid w:val="00B46725"/>
    <w:rsid w:val="00B46DBE"/>
    <w:rsid w:val="00B94E7C"/>
    <w:rsid w:val="00BB6427"/>
    <w:rsid w:val="00BC4D42"/>
    <w:rsid w:val="00BD2B88"/>
    <w:rsid w:val="00C0442E"/>
    <w:rsid w:val="00C1322E"/>
    <w:rsid w:val="00C3066A"/>
    <w:rsid w:val="00C548D5"/>
    <w:rsid w:val="00C65E4B"/>
    <w:rsid w:val="00C75EBF"/>
    <w:rsid w:val="00C7637F"/>
    <w:rsid w:val="00CA3C66"/>
    <w:rsid w:val="00CB6583"/>
    <w:rsid w:val="00CD3FE4"/>
    <w:rsid w:val="00CF120C"/>
    <w:rsid w:val="00CF1AB6"/>
    <w:rsid w:val="00DC1B04"/>
    <w:rsid w:val="00DE2567"/>
    <w:rsid w:val="00E13215"/>
    <w:rsid w:val="00E16B08"/>
    <w:rsid w:val="00E175C3"/>
    <w:rsid w:val="00E60955"/>
    <w:rsid w:val="00E63846"/>
    <w:rsid w:val="00E725CA"/>
    <w:rsid w:val="00E7527C"/>
    <w:rsid w:val="00EC0327"/>
    <w:rsid w:val="00EC56FD"/>
    <w:rsid w:val="00EE51CB"/>
    <w:rsid w:val="00EF229E"/>
    <w:rsid w:val="00EF74E1"/>
    <w:rsid w:val="00F070AC"/>
    <w:rsid w:val="00F47F5F"/>
    <w:rsid w:val="00F5254C"/>
    <w:rsid w:val="00F64BEF"/>
    <w:rsid w:val="00F66BBA"/>
    <w:rsid w:val="00F72A56"/>
    <w:rsid w:val="00F74FFE"/>
    <w:rsid w:val="00F86D6B"/>
    <w:rsid w:val="00FA6FB5"/>
    <w:rsid w:val="00FC7FAC"/>
    <w:rsid w:val="00FD0EEC"/>
    <w:rsid w:val="00FD52DF"/>
    <w:rsid w:val="00FD63C6"/>
    <w:rsid w:val="00FF53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B95D3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uiPriority="12"/>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F12"/>
  </w:style>
  <w:style w:type="paragraph" w:styleId="Heading1">
    <w:name w:val="heading 1"/>
    <w:basedOn w:val="Normal"/>
    <w:next w:val="Normal"/>
    <w:link w:val="Heading1Char"/>
    <w:uiPriority w:val="9"/>
    <w:qFormat/>
    <w:rsid w:val="00275F12"/>
    <w:pPr>
      <w:keepNext/>
      <w:keepLines/>
      <w:spacing w:before="400" w:after="40" w:line="240" w:lineRule="auto"/>
      <w:outlineLvl w:val="0"/>
    </w:pPr>
    <w:rPr>
      <w:rFonts w:asciiTheme="majorHAnsi" w:eastAsiaTheme="majorEastAsia" w:hAnsiTheme="majorHAnsi" w:cstheme="majorBidi"/>
      <w:color w:val="21306A" w:themeColor="accent1" w:themeShade="80"/>
      <w:sz w:val="36"/>
      <w:szCs w:val="36"/>
    </w:rPr>
  </w:style>
  <w:style w:type="paragraph" w:styleId="Heading2">
    <w:name w:val="heading 2"/>
    <w:basedOn w:val="Normal"/>
    <w:next w:val="Normal"/>
    <w:link w:val="Heading2Char"/>
    <w:uiPriority w:val="9"/>
    <w:unhideWhenUsed/>
    <w:qFormat/>
    <w:rsid w:val="00275F12"/>
    <w:pPr>
      <w:keepNext/>
      <w:keepLines/>
      <w:spacing w:before="40" w:after="0" w:line="240" w:lineRule="auto"/>
      <w:outlineLvl w:val="1"/>
    </w:pPr>
    <w:rPr>
      <w:rFonts w:asciiTheme="majorHAnsi" w:eastAsiaTheme="majorEastAsia" w:hAnsiTheme="majorHAnsi" w:cstheme="majorBidi"/>
      <w:color w:val="31479E" w:themeColor="accent1" w:themeShade="BF"/>
      <w:sz w:val="32"/>
      <w:szCs w:val="32"/>
    </w:rPr>
  </w:style>
  <w:style w:type="paragraph" w:styleId="Heading3">
    <w:name w:val="heading 3"/>
    <w:basedOn w:val="Normal"/>
    <w:next w:val="Normal"/>
    <w:link w:val="Heading3Char"/>
    <w:uiPriority w:val="9"/>
    <w:unhideWhenUsed/>
    <w:qFormat/>
    <w:rsid w:val="00275F12"/>
    <w:pPr>
      <w:keepNext/>
      <w:keepLines/>
      <w:spacing w:before="40" w:after="0" w:line="240" w:lineRule="auto"/>
      <w:outlineLvl w:val="2"/>
    </w:pPr>
    <w:rPr>
      <w:rFonts w:asciiTheme="majorHAnsi" w:eastAsiaTheme="majorEastAsia" w:hAnsiTheme="majorHAnsi" w:cstheme="majorBidi"/>
      <w:color w:val="31479E" w:themeColor="accent1" w:themeShade="BF"/>
      <w:sz w:val="28"/>
      <w:szCs w:val="28"/>
    </w:rPr>
  </w:style>
  <w:style w:type="paragraph" w:styleId="Heading4">
    <w:name w:val="heading 4"/>
    <w:basedOn w:val="Normal"/>
    <w:next w:val="Normal"/>
    <w:link w:val="Heading4Char"/>
    <w:uiPriority w:val="9"/>
    <w:semiHidden/>
    <w:unhideWhenUsed/>
    <w:qFormat/>
    <w:rsid w:val="00275F12"/>
    <w:pPr>
      <w:keepNext/>
      <w:keepLines/>
      <w:spacing w:before="40" w:after="0"/>
      <w:outlineLvl w:val="3"/>
    </w:pPr>
    <w:rPr>
      <w:rFonts w:asciiTheme="majorHAnsi" w:eastAsiaTheme="majorEastAsia" w:hAnsiTheme="majorHAnsi" w:cstheme="majorBidi"/>
      <w:color w:val="31479E" w:themeColor="accent1" w:themeShade="BF"/>
      <w:sz w:val="24"/>
      <w:szCs w:val="24"/>
    </w:rPr>
  </w:style>
  <w:style w:type="paragraph" w:styleId="Heading5">
    <w:name w:val="heading 5"/>
    <w:basedOn w:val="Normal"/>
    <w:next w:val="Normal"/>
    <w:link w:val="Heading5Char"/>
    <w:uiPriority w:val="9"/>
    <w:unhideWhenUsed/>
    <w:qFormat/>
    <w:rsid w:val="00275F12"/>
    <w:pPr>
      <w:keepNext/>
      <w:keepLines/>
      <w:spacing w:before="40" w:after="0"/>
      <w:outlineLvl w:val="4"/>
    </w:pPr>
    <w:rPr>
      <w:rFonts w:asciiTheme="majorHAnsi" w:eastAsiaTheme="majorEastAsia" w:hAnsiTheme="majorHAnsi" w:cstheme="majorBidi"/>
      <w:caps/>
      <w:color w:val="31479E" w:themeColor="accent1" w:themeShade="BF"/>
    </w:rPr>
  </w:style>
  <w:style w:type="paragraph" w:styleId="Heading6">
    <w:name w:val="heading 6"/>
    <w:basedOn w:val="Normal"/>
    <w:next w:val="Normal"/>
    <w:link w:val="Heading6Char"/>
    <w:uiPriority w:val="9"/>
    <w:semiHidden/>
    <w:unhideWhenUsed/>
    <w:qFormat/>
    <w:rsid w:val="00275F12"/>
    <w:pPr>
      <w:keepNext/>
      <w:keepLines/>
      <w:spacing w:before="40" w:after="0"/>
      <w:outlineLvl w:val="5"/>
    </w:pPr>
    <w:rPr>
      <w:rFonts w:asciiTheme="majorHAnsi" w:eastAsiaTheme="majorEastAsia" w:hAnsiTheme="majorHAnsi" w:cstheme="majorBidi"/>
      <w:i/>
      <w:iCs/>
      <w:caps/>
      <w:color w:val="21306A" w:themeColor="accent1" w:themeShade="80"/>
    </w:rPr>
  </w:style>
  <w:style w:type="paragraph" w:styleId="Heading7">
    <w:name w:val="heading 7"/>
    <w:basedOn w:val="Normal"/>
    <w:next w:val="Normal"/>
    <w:link w:val="Heading7Char"/>
    <w:uiPriority w:val="9"/>
    <w:semiHidden/>
    <w:unhideWhenUsed/>
    <w:qFormat/>
    <w:rsid w:val="00275F12"/>
    <w:pPr>
      <w:keepNext/>
      <w:keepLines/>
      <w:spacing w:before="40" w:after="0"/>
      <w:outlineLvl w:val="6"/>
    </w:pPr>
    <w:rPr>
      <w:rFonts w:asciiTheme="majorHAnsi" w:eastAsiaTheme="majorEastAsia" w:hAnsiTheme="majorHAnsi" w:cstheme="majorBidi"/>
      <w:b/>
      <w:bCs/>
      <w:color w:val="21306A" w:themeColor="accent1" w:themeShade="80"/>
    </w:rPr>
  </w:style>
  <w:style w:type="paragraph" w:styleId="Heading8">
    <w:name w:val="heading 8"/>
    <w:basedOn w:val="Normal"/>
    <w:next w:val="Normal"/>
    <w:link w:val="Heading8Char"/>
    <w:uiPriority w:val="9"/>
    <w:semiHidden/>
    <w:unhideWhenUsed/>
    <w:qFormat/>
    <w:rsid w:val="00275F12"/>
    <w:pPr>
      <w:keepNext/>
      <w:keepLines/>
      <w:spacing w:before="40" w:after="0"/>
      <w:outlineLvl w:val="7"/>
    </w:pPr>
    <w:rPr>
      <w:rFonts w:asciiTheme="majorHAnsi" w:eastAsiaTheme="majorEastAsia" w:hAnsiTheme="majorHAnsi" w:cstheme="majorBidi"/>
      <w:b/>
      <w:bCs/>
      <w:i/>
      <w:iCs/>
      <w:color w:val="21306A" w:themeColor="accent1" w:themeShade="80"/>
    </w:rPr>
  </w:style>
  <w:style w:type="paragraph" w:styleId="Heading9">
    <w:name w:val="heading 9"/>
    <w:basedOn w:val="Normal"/>
    <w:next w:val="Normal"/>
    <w:link w:val="Heading9Char"/>
    <w:uiPriority w:val="9"/>
    <w:semiHidden/>
    <w:unhideWhenUsed/>
    <w:qFormat/>
    <w:rsid w:val="00275F12"/>
    <w:pPr>
      <w:keepNext/>
      <w:keepLines/>
      <w:spacing w:before="40" w:after="0"/>
      <w:outlineLvl w:val="8"/>
    </w:pPr>
    <w:rPr>
      <w:rFonts w:asciiTheme="majorHAnsi" w:eastAsiaTheme="majorEastAsia" w:hAnsiTheme="majorHAnsi" w:cstheme="majorBidi"/>
      <w:i/>
      <w:iCs/>
      <w:color w:val="21306A"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6ECC"/>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776ECC"/>
    <w:rPr>
      <w:rFonts w:ascii="Segoe UI" w:hAnsi="Segoe UI" w:cs="Segoe UI"/>
      <w:szCs w:val="18"/>
    </w:rPr>
  </w:style>
  <w:style w:type="character" w:styleId="PlaceholderText">
    <w:name w:val="Placeholder Text"/>
    <w:basedOn w:val="DefaultParagraphFont"/>
    <w:uiPriority w:val="99"/>
    <w:semiHidden/>
    <w:rsid w:val="00776ECC"/>
    <w:rPr>
      <w:color w:val="404040" w:themeColor="text1" w:themeTint="BF"/>
    </w:rPr>
  </w:style>
  <w:style w:type="paragraph" w:styleId="Title">
    <w:name w:val="Title"/>
    <w:basedOn w:val="Normal"/>
    <w:next w:val="Normal"/>
    <w:link w:val="TitleChar"/>
    <w:uiPriority w:val="10"/>
    <w:qFormat/>
    <w:rsid w:val="00275F12"/>
    <w:pPr>
      <w:spacing w:after="0" w:line="204" w:lineRule="auto"/>
      <w:contextualSpacing/>
    </w:pPr>
    <w:rPr>
      <w:rFonts w:asciiTheme="majorHAnsi" w:eastAsiaTheme="majorEastAsia" w:hAnsiTheme="majorHAnsi" w:cstheme="majorBidi"/>
      <w:caps/>
      <w:color w:val="212745" w:themeColor="text2"/>
      <w:spacing w:val="-15"/>
      <w:sz w:val="72"/>
      <w:szCs w:val="72"/>
    </w:rPr>
  </w:style>
  <w:style w:type="character" w:customStyle="1" w:styleId="TitleChar">
    <w:name w:val="Title Char"/>
    <w:basedOn w:val="DefaultParagraphFont"/>
    <w:link w:val="Title"/>
    <w:uiPriority w:val="10"/>
    <w:rsid w:val="00275F12"/>
    <w:rPr>
      <w:rFonts w:asciiTheme="majorHAnsi" w:eastAsiaTheme="majorEastAsia" w:hAnsiTheme="majorHAnsi" w:cstheme="majorBidi"/>
      <w:caps/>
      <w:color w:val="212745" w:themeColor="text2"/>
      <w:spacing w:val="-15"/>
      <w:sz w:val="72"/>
      <w:szCs w:val="72"/>
    </w:rPr>
  </w:style>
  <w:style w:type="paragraph" w:customStyle="1" w:styleId="ContactInfo">
    <w:name w:val="Contact Info"/>
    <w:basedOn w:val="Normal"/>
    <w:uiPriority w:val="2"/>
    <w:rsid w:val="00955B5B"/>
    <w:pPr>
      <w:ind w:left="6667" w:right="-1944"/>
    </w:pPr>
    <w:rPr>
      <w:szCs w:val="28"/>
    </w:rPr>
  </w:style>
  <w:style w:type="paragraph" w:styleId="Header">
    <w:name w:val="header"/>
    <w:basedOn w:val="Normal"/>
    <w:link w:val="HeaderChar"/>
    <w:uiPriority w:val="99"/>
    <w:semiHidden/>
    <w:rsid w:val="00566A88"/>
    <w:pPr>
      <w:spacing w:line="240" w:lineRule="auto"/>
    </w:pPr>
  </w:style>
  <w:style w:type="character" w:customStyle="1" w:styleId="HeaderChar">
    <w:name w:val="Header Char"/>
    <w:basedOn w:val="DefaultParagraphFont"/>
    <w:link w:val="Header"/>
    <w:uiPriority w:val="99"/>
    <w:semiHidden/>
    <w:rsid w:val="00955B5B"/>
    <w:rPr>
      <w:rFonts w:ascii="Georgia Pro" w:hAnsi="Georgia Pro" w:cs="Times New Roman (Body CS)"/>
      <w:color w:val="000000" w:themeColor="text1"/>
      <w:spacing w:val="6"/>
      <w:sz w:val="24"/>
    </w:rPr>
  </w:style>
  <w:style w:type="paragraph" w:styleId="Footer">
    <w:name w:val="footer"/>
    <w:basedOn w:val="Normal"/>
    <w:link w:val="FooterChar"/>
    <w:uiPriority w:val="99"/>
    <w:semiHidden/>
    <w:rsid w:val="008930E0"/>
    <w:pPr>
      <w:spacing w:line="240" w:lineRule="auto"/>
      <w:ind w:left="-576" w:right="7344"/>
      <w:jc w:val="center"/>
    </w:pPr>
    <w:rPr>
      <w:color w:val="4E67C8" w:themeColor="accent1"/>
      <w:sz w:val="48"/>
    </w:rPr>
  </w:style>
  <w:style w:type="character" w:customStyle="1" w:styleId="FooterChar">
    <w:name w:val="Footer Char"/>
    <w:basedOn w:val="DefaultParagraphFont"/>
    <w:link w:val="Footer"/>
    <w:uiPriority w:val="99"/>
    <w:semiHidden/>
    <w:rsid w:val="00955B5B"/>
    <w:rPr>
      <w:rFonts w:ascii="Georgia Pro" w:hAnsi="Georgia Pro" w:cs="Times New Roman (Body CS)"/>
      <w:color w:val="4E67C8" w:themeColor="accent1"/>
      <w:spacing w:val="6"/>
      <w:sz w:val="48"/>
    </w:rPr>
  </w:style>
  <w:style w:type="character" w:customStyle="1" w:styleId="Heading1Char">
    <w:name w:val="Heading 1 Char"/>
    <w:basedOn w:val="DefaultParagraphFont"/>
    <w:link w:val="Heading1"/>
    <w:uiPriority w:val="9"/>
    <w:rsid w:val="00275F12"/>
    <w:rPr>
      <w:rFonts w:asciiTheme="majorHAnsi" w:eastAsiaTheme="majorEastAsia" w:hAnsiTheme="majorHAnsi" w:cstheme="majorBidi"/>
      <w:color w:val="21306A" w:themeColor="accent1" w:themeShade="80"/>
      <w:sz w:val="36"/>
      <w:szCs w:val="36"/>
    </w:rPr>
  </w:style>
  <w:style w:type="character" w:customStyle="1" w:styleId="Heading2Char">
    <w:name w:val="Heading 2 Char"/>
    <w:basedOn w:val="DefaultParagraphFont"/>
    <w:link w:val="Heading2"/>
    <w:uiPriority w:val="9"/>
    <w:rsid w:val="00275F12"/>
    <w:rPr>
      <w:rFonts w:asciiTheme="majorHAnsi" w:eastAsiaTheme="majorEastAsia" w:hAnsiTheme="majorHAnsi" w:cstheme="majorBidi"/>
      <w:color w:val="31479E" w:themeColor="accent1" w:themeShade="BF"/>
      <w:sz w:val="32"/>
      <w:szCs w:val="32"/>
    </w:rPr>
  </w:style>
  <w:style w:type="paragraph" w:styleId="ListBullet">
    <w:name w:val="List Bullet"/>
    <w:basedOn w:val="Normal"/>
    <w:uiPriority w:val="11"/>
    <w:rsid w:val="00044FC0"/>
    <w:pPr>
      <w:numPr>
        <w:numId w:val="1"/>
      </w:numPr>
    </w:pPr>
  </w:style>
  <w:style w:type="character" w:customStyle="1" w:styleId="Heading3Char">
    <w:name w:val="Heading 3 Char"/>
    <w:basedOn w:val="DefaultParagraphFont"/>
    <w:link w:val="Heading3"/>
    <w:uiPriority w:val="9"/>
    <w:rsid w:val="00275F12"/>
    <w:rPr>
      <w:rFonts w:asciiTheme="majorHAnsi" w:eastAsiaTheme="majorEastAsia" w:hAnsiTheme="majorHAnsi" w:cstheme="majorBidi"/>
      <w:color w:val="31479E" w:themeColor="accent1" w:themeShade="BF"/>
      <w:sz w:val="28"/>
      <w:szCs w:val="28"/>
    </w:rPr>
  </w:style>
  <w:style w:type="character" w:customStyle="1" w:styleId="Heading8Char">
    <w:name w:val="Heading 8 Char"/>
    <w:basedOn w:val="DefaultParagraphFont"/>
    <w:link w:val="Heading8"/>
    <w:uiPriority w:val="9"/>
    <w:semiHidden/>
    <w:rsid w:val="00275F12"/>
    <w:rPr>
      <w:rFonts w:asciiTheme="majorHAnsi" w:eastAsiaTheme="majorEastAsia" w:hAnsiTheme="majorHAnsi" w:cstheme="majorBidi"/>
      <w:b/>
      <w:bCs/>
      <w:i/>
      <w:iCs/>
      <w:color w:val="21306A" w:themeColor="accent1" w:themeShade="80"/>
    </w:rPr>
  </w:style>
  <w:style w:type="paragraph" w:styleId="TOCHeading">
    <w:name w:val="TOC Heading"/>
    <w:basedOn w:val="Heading1"/>
    <w:next w:val="Normal"/>
    <w:uiPriority w:val="39"/>
    <w:unhideWhenUsed/>
    <w:qFormat/>
    <w:rsid w:val="00275F12"/>
    <w:pPr>
      <w:outlineLvl w:val="9"/>
    </w:pPr>
  </w:style>
  <w:style w:type="character" w:customStyle="1" w:styleId="Heading9Char">
    <w:name w:val="Heading 9 Char"/>
    <w:basedOn w:val="DefaultParagraphFont"/>
    <w:link w:val="Heading9"/>
    <w:uiPriority w:val="9"/>
    <w:semiHidden/>
    <w:rsid w:val="00275F12"/>
    <w:rPr>
      <w:rFonts w:asciiTheme="majorHAnsi" w:eastAsiaTheme="majorEastAsia" w:hAnsiTheme="majorHAnsi" w:cstheme="majorBidi"/>
      <w:i/>
      <w:iCs/>
      <w:color w:val="21306A" w:themeColor="accent1" w:themeShade="80"/>
    </w:rPr>
  </w:style>
  <w:style w:type="paragraph" w:styleId="Caption">
    <w:name w:val="caption"/>
    <w:basedOn w:val="Normal"/>
    <w:next w:val="Normal"/>
    <w:uiPriority w:val="35"/>
    <w:semiHidden/>
    <w:unhideWhenUsed/>
    <w:qFormat/>
    <w:rsid w:val="00275F12"/>
    <w:pPr>
      <w:spacing w:line="240" w:lineRule="auto"/>
    </w:pPr>
    <w:rPr>
      <w:b/>
      <w:bCs/>
      <w:smallCaps/>
      <w:color w:val="212745" w:themeColor="text2"/>
    </w:rPr>
  </w:style>
  <w:style w:type="paragraph" w:customStyle="1" w:styleId="ContactHeading">
    <w:name w:val="Contact Heading"/>
    <w:basedOn w:val="Normal"/>
    <w:next w:val="ContactInfo"/>
    <w:uiPriority w:val="2"/>
    <w:semiHidden/>
    <w:rsid w:val="001C30B8"/>
    <w:pPr>
      <w:pBdr>
        <w:top w:val="single" w:sz="4" w:space="5" w:color="21306A" w:themeColor="accent4" w:themeShade="80"/>
        <w:left w:val="single" w:sz="4" w:space="4" w:color="21306A" w:themeColor="accent4" w:themeShade="80"/>
        <w:bottom w:val="single" w:sz="4" w:space="5" w:color="21306A" w:themeColor="accent4" w:themeShade="80"/>
        <w:right w:val="single" w:sz="4" w:space="4" w:color="21306A" w:themeColor="accent4" w:themeShade="80"/>
      </w:pBdr>
      <w:shd w:val="clear" w:color="auto" w:fill="21306A" w:themeFill="accent4" w:themeFillShade="80"/>
      <w:spacing w:after="480"/>
      <w:ind w:left="5040" w:right="1800"/>
    </w:pPr>
    <w:rPr>
      <w:color w:val="FFFFFF" w:themeColor="background1"/>
      <w:sz w:val="28"/>
    </w:rPr>
  </w:style>
  <w:style w:type="paragraph" w:styleId="BodyText3">
    <w:name w:val="Body Text 3"/>
    <w:basedOn w:val="Normal"/>
    <w:link w:val="BodyText3Char"/>
    <w:uiPriority w:val="99"/>
    <w:semiHidden/>
    <w:unhideWhenUsed/>
    <w:rsid w:val="00776ECC"/>
    <w:pPr>
      <w:spacing w:after="120"/>
    </w:pPr>
    <w:rPr>
      <w:szCs w:val="16"/>
    </w:rPr>
  </w:style>
  <w:style w:type="character" w:customStyle="1" w:styleId="BodyText3Char">
    <w:name w:val="Body Text 3 Char"/>
    <w:basedOn w:val="DefaultParagraphFont"/>
    <w:link w:val="BodyText3"/>
    <w:uiPriority w:val="99"/>
    <w:semiHidden/>
    <w:rsid w:val="00776ECC"/>
    <w:rPr>
      <w:szCs w:val="16"/>
    </w:rPr>
  </w:style>
  <w:style w:type="paragraph" w:styleId="BodyTextIndent3">
    <w:name w:val="Body Text Indent 3"/>
    <w:basedOn w:val="Normal"/>
    <w:link w:val="BodyTextIndent3Char"/>
    <w:uiPriority w:val="99"/>
    <w:semiHidden/>
    <w:unhideWhenUsed/>
    <w:rsid w:val="00776ECC"/>
    <w:pPr>
      <w:spacing w:after="120"/>
      <w:ind w:left="360"/>
    </w:pPr>
    <w:rPr>
      <w:szCs w:val="16"/>
    </w:rPr>
  </w:style>
  <w:style w:type="character" w:customStyle="1" w:styleId="BodyTextIndent3Char">
    <w:name w:val="Body Text Indent 3 Char"/>
    <w:basedOn w:val="DefaultParagraphFont"/>
    <w:link w:val="BodyTextIndent3"/>
    <w:uiPriority w:val="99"/>
    <w:semiHidden/>
    <w:rsid w:val="00776ECC"/>
    <w:rPr>
      <w:szCs w:val="16"/>
    </w:rPr>
  </w:style>
  <w:style w:type="character" w:styleId="CommentReference">
    <w:name w:val="annotation reference"/>
    <w:basedOn w:val="DefaultParagraphFont"/>
    <w:uiPriority w:val="99"/>
    <w:semiHidden/>
    <w:unhideWhenUsed/>
    <w:rsid w:val="00776ECC"/>
    <w:rPr>
      <w:sz w:val="22"/>
      <w:szCs w:val="16"/>
    </w:rPr>
  </w:style>
  <w:style w:type="paragraph" w:styleId="CommentText">
    <w:name w:val="annotation text"/>
    <w:basedOn w:val="Normal"/>
    <w:link w:val="CommentTextChar"/>
    <w:uiPriority w:val="99"/>
    <w:semiHidden/>
    <w:unhideWhenUsed/>
    <w:rsid w:val="00776ECC"/>
    <w:pPr>
      <w:spacing w:line="240" w:lineRule="auto"/>
    </w:pPr>
    <w:rPr>
      <w:szCs w:val="20"/>
    </w:rPr>
  </w:style>
  <w:style w:type="character" w:customStyle="1" w:styleId="CommentTextChar">
    <w:name w:val="Comment Text Char"/>
    <w:basedOn w:val="DefaultParagraphFont"/>
    <w:link w:val="CommentText"/>
    <w:uiPriority w:val="99"/>
    <w:semiHidden/>
    <w:rsid w:val="00776ECC"/>
    <w:rPr>
      <w:szCs w:val="20"/>
    </w:rPr>
  </w:style>
  <w:style w:type="paragraph" w:styleId="CommentSubject">
    <w:name w:val="annotation subject"/>
    <w:basedOn w:val="CommentText"/>
    <w:next w:val="CommentText"/>
    <w:link w:val="CommentSubjectChar"/>
    <w:uiPriority w:val="99"/>
    <w:semiHidden/>
    <w:unhideWhenUsed/>
    <w:rsid w:val="00776ECC"/>
    <w:rPr>
      <w:b/>
      <w:bCs/>
    </w:rPr>
  </w:style>
  <w:style w:type="character" w:customStyle="1" w:styleId="CommentSubjectChar">
    <w:name w:val="Comment Subject Char"/>
    <w:basedOn w:val="CommentTextChar"/>
    <w:link w:val="CommentSubject"/>
    <w:uiPriority w:val="99"/>
    <w:semiHidden/>
    <w:rsid w:val="00776ECC"/>
    <w:rPr>
      <w:b/>
      <w:bCs/>
      <w:szCs w:val="20"/>
    </w:rPr>
  </w:style>
  <w:style w:type="paragraph" w:styleId="DocumentMap">
    <w:name w:val="Document Map"/>
    <w:basedOn w:val="Normal"/>
    <w:link w:val="DocumentMapChar"/>
    <w:uiPriority w:val="99"/>
    <w:semiHidden/>
    <w:unhideWhenUsed/>
    <w:rsid w:val="00776ECC"/>
    <w:pPr>
      <w:spacing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776ECC"/>
    <w:rPr>
      <w:rFonts w:ascii="Segoe UI" w:hAnsi="Segoe UI" w:cs="Segoe UI"/>
      <w:szCs w:val="16"/>
    </w:rPr>
  </w:style>
  <w:style w:type="paragraph" w:styleId="EndnoteText">
    <w:name w:val="endnote text"/>
    <w:basedOn w:val="Normal"/>
    <w:link w:val="EndnoteTextChar"/>
    <w:uiPriority w:val="99"/>
    <w:semiHidden/>
    <w:unhideWhenUsed/>
    <w:rsid w:val="00776ECC"/>
    <w:pPr>
      <w:spacing w:line="240" w:lineRule="auto"/>
    </w:pPr>
    <w:rPr>
      <w:szCs w:val="20"/>
    </w:rPr>
  </w:style>
  <w:style w:type="character" w:customStyle="1" w:styleId="EndnoteTextChar">
    <w:name w:val="Endnote Text Char"/>
    <w:basedOn w:val="DefaultParagraphFont"/>
    <w:link w:val="EndnoteText"/>
    <w:uiPriority w:val="99"/>
    <w:semiHidden/>
    <w:rsid w:val="00776ECC"/>
    <w:rPr>
      <w:szCs w:val="20"/>
    </w:rPr>
  </w:style>
  <w:style w:type="paragraph" w:styleId="EnvelopeReturn">
    <w:name w:val="envelope return"/>
    <w:basedOn w:val="Normal"/>
    <w:uiPriority w:val="99"/>
    <w:semiHidden/>
    <w:unhideWhenUsed/>
    <w:rsid w:val="00776ECC"/>
    <w:pPr>
      <w:spacing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776ECC"/>
    <w:pPr>
      <w:spacing w:line="240" w:lineRule="auto"/>
    </w:pPr>
    <w:rPr>
      <w:szCs w:val="20"/>
    </w:rPr>
  </w:style>
  <w:style w:type="character" w:customStyle="1" w:styleId="FootnoteTextChar">
    <w:name w:val="Footnote Text Char"/>
    <w:basedOn w:val="DefaultParagraphFont"/>
    <w:link w:val="FootnoteText"/>
    <w:uiPriority w:val="99"/>
    <w:semiHidden/>
    <w:rsid w:val="00776ECC"/>
    <w:rPr>
      <w:szCs w:val="20"/>
    </w:rPr>
  </w:style>
  <w:style w:type="character" w:styleId="HTMLCode">
    <w:name w:val="HTML Code"/>
    <w:basedOn w:val="DefaultParagraphFont"/>
    <w:uiPriority w:val="99"/>
    <w:semiHidden/>
    <w:unhideWhenUsed/>
    <w:rsid w:val="00776ECC"/>
    <w:rPr>
      <w:rFonts w:ascii="Consolas" w:hAnsi="Consolas"/>
      <w:sz w:val="22"/>
      <w:szCs w:val="20"/>
    </w:rPr>
  </w:style>
  <w:style w:type="character" w:styleId="HTMLKeyboard">
    <w:name w:val="HTML Keyboard"/>
    <w:basedOn w:val="DefaultParagraphFont"/>
    <w:uiPriority w:val="99"/>
    <w:semiHidden/>
    <w:unhideWhenUsed/>
    <w:rsid w:val="00776ECC"/>
    <w:rPr>
      <w:rFonts w:ascii="Consolas" w:hAnsi="Consolas"/>
      <w:sz w:val="22"/>
      <w:szCs w:val="20"/>
    </w:rPr>
  </w:style>
  <w:style w:type="paragraph" w:styleId="HTMLPreformatted">
    <w:name w:val="HTML Preformatted"/>
    <w:basedOn w:val="Normal"/>
    <w:link w:val="HTMLPreformattedChar"/>
    <w:uiPriority w:val="99"/>
    <w:semiHidden/>
    <w:unhideWhenUsed/>
    <w:rsid w:val="00776ECC"/>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776ECC"/>
    <w:rPr>
      <w:rFonts w:ascii="Consolas" w:hAnsi="Consolas"/>
      <w:szCs w:val="20"/>
    </w:rPr>
  </w:style>
  <w:style w:type="character" w:styleId="HTMLTypewriter">
    <w:name w:val="HTML Typewriter"/>
    <w:basedOn w:val="DefaultParagraphFont"/>
    <w:uiPriority w:val="99"/>
    <w:semiHidden/>
    <w:unhideWhenUsed/>
    <w:rsid w:val="00776ECC"/>
    <w:rPr>
      <w:rFonts w:ascii="Consolas" w:hAnsi="Consolas"/>
      <w:sz w:val="22"/>
      <w:szCs w:val="20"/>
    </w:rPr>
  </w:style>
  <w:style w:type="paragraph" w:styleId="MacroText">
    <w:name w:val="macro"/>
    <w:link w:val="MacroTextChar"/>
    <w:uiPriority w:val="99"/>
    <w:semiHidden/>
    <w:unhideWhenUsed/>
    <w:rsid w:val="00776ECC"/>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776ECC"/>
    <w:rPr>
      <w:rFonts w:ascii="Consolas" w:hAnsi="Consolas"/>
      <w:szCs w:val="20"/>
    </w:rPr>
  </w:style>
  <w:style w:type="paragraph" w:styleId="PlainText">
    <w:name w:val="Plain Text"/>
    <w:basedOn w:val="Normal"/>
    <w:link w:val="PlainTextChar"/>
    <w:uiPriority w:val="99"/>
    <w:semiHidden/>
    <w:unhideWhenUsed/>
    <w:rsid w:val="00776ECC"/>
    <w:pPr>
      <w:spacing w:line="240" w:lineRule="auto"/>
    </w:pPr>
    <w:rPr>
      <w:rFonts w:ascii="Consolas" w:hAnsi="Consolas"/>
      <w:szCs w:val="21"/>
    </w:rPr>
  </w:style>
  <w:style w:type="character" w:customStyle="1" w:styleId="PlainTextChar">
    <w:name w:val="Plain Text Char"/>
    <w:basedOn w:val="DefaultParagraphFont"/>
    <w:link w:val="PlainText"/>
    <w:uiPriority w:val="99"/>
    <w:semiHidden/>
    <w:rsid w:val="00776ECC"/>
    <w:rPr>
      <w:rFonts w:ascii="Consolas" w:hAnsi="Consolas"/>
      <w:szCs w:val="21"/>
    </w:rPr>
  </w:style>
  <w:style w:type="table" w:styleId="TableGrid">
    <w:name w:val="Table Grid"/>
    <w:basedOn w:val="TableNormal"/>
    <w:uiPriority w:val="39"/>
    <w:rsid w:val="003E1CD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EF74E1"/>
    <w:pPr>
      <w:spacing w:line="240" w:lineRule="auto"/>
    </w:pPr>
    <w:tblPr>
      <w:tblStyleRowBandSize w:val="1"/>
      <w:tblStyleColBandSize w:val="1"/>
      <w:tblBorders>
        <w:top w:val="single" w:sz="4" w:space="0" w:color="B8C1E9" w:themeColor="accent1" w:themeTint="66"/>
        <w:left w:val="single" w:sz="4" w:space="0" w:color="B8C1E9" w:themeColor="accent1" w:themeTint="66"/>
        <w:bottom w:val="single" w:sz="4" w:space="0" w:color="B8C1E9" w:themeColor="accent1" w:themeTint="66"/>
        <w:right w:val="single" w:sz="4" w:space="0" w:color="B8C1E9" w:themeColor="accent1" w:themeTint="66"/>
        <w:insideH w:val="single" w:sz="4" w:space="0" w:color="B8C1E9" w:themeColor="accent1" w:themeTint="66"/>
        <w:insideV w:val="single" w:sz="4" w:space="0" w:color="B8C1E9" w:themeColor="accent1" w:themeTint="66"/>
      </w:tblBorders>
    </w:tblPr>
    <w:tblStylePr w:type="firstRow">
      <w:rPr>
        <w:b/>
        <w:bCs/>
      </w:rPr>
      <w:tblPr/>
      <w:tcPr>
        <w:tcBorders>
          <w:bottom w:val="single" w:sz="12" w:space="0" w:color="94A3DE" w:themeColor="accent1" w:themeTint="99"/>
        </w:tcBorders>
      </w:tcPr>
    </w:tblStylePr>
    <w:tblStylePr w:type="lastRow">
      <w:rPr>
        <w:b/>
        <w:bCs/>
      </w:rPr>
      <w:tblPr/>
      <w:tcPr>
        <w:tcBorders>
          <w:top w:val="double" w:sz="2" w:space="0" w:color="94A3DE"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EF74E1"/>
    <w:pPr>
      <w:spacing w:line="240" w:lineRule="auto"/>
    </w:p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styleId="GridTable2">
    <w:name w:val="Grid Table 2"/>
    <w:basedOn w:val="TableNormal"/>
    <w:uiPriority w:val="47"/>
    <w:rsid w:val="00EF74E1"/>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EF74E1"/>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EF74E1"/>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3-Accent5">
    <w:name w:val="Grid Table 3 Accent 5"/>
    <w:basedOn w:val="TableNormal"/>
    <w:uiPriority w:val="48"/>
    <w:rsid w:val="00EF74E1"/>
    <w:pPr>
      <w:spacing w:line="240" w:lineRule="auto"/>
    </w:p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5D2" w:themeFill="accent5" w:themeFillTint="33"/>
      </w:tcPr>
    </w:tblStylePr>
    <w:tblStylePr w:type="band1Horz">
      <w:tblPr/>
      <w:tcPr>
        <w:shd w:val="clear" w:color="auto" w:fill="FFE5D2" w:themeFill="accent5" w:themeFillTint="33"/>
      </w:tcPr>
    </w:tblStylePr>
    <w:tblStylePr w:type="neCell">
      <w:tblPr/>
      <w:tcPr>
        <w:tcBorders>
          <w:bottom w:val="single" w:sz="4" w:space="0" w:color="FFB279" w:themeColor="accent5" w:themeTint="99"/>
        </w:tcBorders>
      </w:tcPr>
    </w:tblStylePr>
    <w:tblStylePr w:type="nwCell">
      <w:tblPr/>
      <w:tcPr>
        <w:tcBorders>
          <w:bottom w:val="single" w:sz="4" w:space="0" w:color="FFB279" w:themeColor="accent5" w:themeTint="99"/>
        </w:tcBorders>
      </w:tcPr>
    </w:tblStylePr>
    <w:tblStylePr w:type="seCell">
      <w:tblPr/>
      <w:tcPr>
        <w:tcBorders>
          <w:top w:val="single" w:sz="4" w:space="0" w:color="FFB279" w:themeColor="accent5" w:themeTint="99"/>
        </w:tcBorders>
      </w:tcPr>
    </w:tblStylePr>
    <w:tblStylePr w:type="swCell">
      <w:tblPr/>
      <w:tcPr>
        <w:tcBorders>
          <w:top w:val="single" w:sz="4" w:space="0" w:color="FFB279" w:themeColor="accent5" w:themeTint="99"/>
        </w:tcBorders>
      </w:tcPr>
    </w:tblStylePr>
  </w:style>
  <w:style w:type="table" w:styleId="ListTable1Light-Accent4">
    <w:name w:val="List Table 1 Light Accent 4"/>
    <w:basedOn w:val="TableNormal"/>
    <w:uiPriority w:val="46"/>
    <w:rsid w:val="00EF74E1"/>
    <w:pPr>
      <w:spacing w:line="240" w:lineRule="auto"/>
    </w:pPr>
    <w:tblPr>
      <w:tblStyleRowBandSize w:val="1"/>
      <w:tblStyleColBandSize w:val="1"/>
    </w:tblPr>
    <w:tblStylePr w:type="firstRow">
      <w:rPr>
        <w:b/>
        <w:bCs/>
      </w:rPr>
      <w:tblPr/>
      <w:tcPr>
        <w:tcBorders>
          <w:bottom w:val="single" w:sz="4" w:space="0" w:color="94A3DE" w:themeColor="accent4" w:themeTint="99"/>
        </w:tcBorders>
      </w:tcPr>
    </w:tblStylePr>
    <w:tblStylePr w:type="lastRow">
      <w:rPr>
        <w:b/>
        <w:bCs/>
      </w:rPr>
      <w:tblPr/>
      <w:tcPr>
        <w:tcBorders>
          <w:top w:val="single" w:sz="4" w:space="0" w:color="94A3DE" w:themeColor="accent4" w:themeTint="99"/>
        </w:tcBorders>
      </w:tcPr>
    </w:tblStylePr>
    <w:tblStylePr w:type="firstCol">
      <w:rPr>
        <w:b/>
        <w:bCs/>
      </w:rPr>
    </w:tblStylePr>
    <w:tblStylePr w:type="lastCol">
      <w:rPr>
        <w:b/>
        <w:bCs/>
      </w:rPr>
    </w:tblStylePr>
    <w:tblStylePr w:type="band1Vert">
      <w:tblPr/>
      <w:tcPr>
        <w:shd w:val="clear" w:color="auto" w:fill="DBE0F4" w:themeFill="accent4" w:themeFillTint="33"/>
      </w:tcPr>
    </w:tblStylePr>
    <w:tblStylePr w:type="band1Horz">
      <w:tblPr/>
      <w:tcPr>
        <w:shd w:val="clear" w:color="auto" w:fill="DBE0F4" w:themeFill="accent4" w:themeFillTint="33"/>
      </w:tcPr>
    </w:tblStylePr>
  </w:style>
  <w:style w:type="table" w:styleId="GridTable3">
    <w:name w:val="Grid Table 3"/>
    <w:basedOn w:val="TableNormal"/>
    <w:uiPriority w:val="48"/>
    <w:rsid w:val="00EF74E1"/>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Hyperlink">
    <w:name w:val="Hyperlink"/>
    <w:basedOn w:val="DefaultParagraphFont"/>
    <w:uiPriority w:val="99"/>
    <w:unhideWhenUsed/>
    <w:rsid w:val="00F72A56"/>
    <w:rPr>
      <w:color w:val="21306A" w:themeColor="accent1" w:themeShade="80"/>
      <w:u w:val="single"/>
    </w:rPr>
  </w:style>
  <w:style w:type="paragraph" w:styleId="Quote">
    <w:name w:val="Quote"/>
    <w:basedOn w:val="Normal"/>
    <w:next w:val="Normal"/>
    <w:link w:val="QuoteChar"/>
    <w:uiPriority w:val="29"/>
    <w:qFormat/>
    <w:rsid w:val="00275F12"/>
    <w:pPr>
      <w:spacing w:before="120" w:after="120"/>
      <w:ind w:left="720"/>
    </w:pPr>
    <w:rPr>
      <w:color w:val="212745" w:themeColor="text2"/>
      <w:sz w:val="24"/>
      <w:szCs w:val="24"/>
    </w:rPr>
  </w:style>
  <w:style w:type="character" w:customStyle="1" w:styleId="QuoteChar">
    <w:name w:val="Quote Char"/>
    <w:basedOn w:val="DefaultParagraphFont"/>
    <w:link w:val="Quote"/>
    <w:uiPriority w:val="29"/>
    <w:rsid w:val="00275F12"/>
    <w:rPr>
      <w:color w:val="212745" w:themeColor="text2"/>
      <w:sz w:val="24"/>
      <w:szCs w:val="24"/>
    </w:rPr>
  </w:style>
  <w:style w:type="paragraph" w:styleId="ListNumber">
    <w:name w:val="List Number"/>
    <w:basedOn w:val="Normal"/>
    <w:uiPriority w:val="12"/>
    <w:semiHidden/>
    <w:rsid w:val="00044FC0"/>
    <w:pPr>
      <w:numPr>
        <w:numId w:val="45"/>
      </w:numPr>
      <w:contextualSpacing/>
    </w:pPr>
  </w:style>
  <w:style w:type="paragraph" w:customStyle="1" w:styleId="Small">
    <w:name w:val="Small"/>
    <w:basedOn w:val="Normal"/>
    <w:semiHidden/>
    <w:rsid w:val="00F86D6B"/>
    <w:pPr>
      <w:spacing w:after="0"/>
    </w:pPr>
    <w:rPr>
      <w:caps/>
      <w:spacing w:val="10"/>
      <w:sz w:val="20"/>
    </w:rPr>
  </w:style>
  <w:style w:type="paragraph" w:customStyle="1" w:styleId="Bib">
    <w:name w:val="Bib"/>
    <w:basedOn w:val="Normal"/>
    <w:rsid w:val="00066800"/>
    <w:pPr>
      <w:spacing w:line="240" w:lineRule="auto"/>
    </w:pPr>
    <w:rPr>
      <w:rFonts w:ascii="Century Gothic" w:hAnsi="Century Gothic"/>
      <w:sz w:val="18"/>
    </w:rPr>
  </w:style>
  <w:style w:type="character" w:styleId="PageNumber">
    <w:name w:val="page number"/>
    <w:basedOn w:val="DefaultParagraphFont"/>
    <w:uiPriority w:val="99"/>
    <w:semiHidden/>
    <w:unhideWhenUsed/>
    <w:rsid w:val="0068355E"/>
  </w:style>
  <w:style w:type="paragraph" w:customStyle="1" w:styleId="Title1">
    <w:name w:val="Title 1"/>
    <w:basedOn w:val="Title"/>
    <w:semiHidden/>
    <w:rsid w:val="00844CC3"/>
    <w:pPr>
      <w:ind w:left="540"/>
    </w:pPr>
  </w:style>
  <w:style w:type="paragraph" w:customStyle="1" w:styleId="GreenHeading">
    <w:name w:val="Green Heading"/>
    <w:basedOn w:val="Heading1"/>
    <w:semiHidden/>
    <w:rsid w:val="00B2315D"/>
    <w:pPr>
      <w:ind w:left="540" w:right="-2160"/>
    </w:pPr>
    <w:rPr>
      <w:spacing w:val="10"/>
    </w:rPr>
  </w:style>
  <w:style w:type="paragraph" w:customStyle="1" w:styleId="GoldHeading">
    <w:name w:val="Gold Heading"/>
    <w:basedOn w:val="Heading2"/>
    <w:semiHidden/>
    <w:rsid w:val="002C6F62"/>
    <w:pPr>
      <w:ind w:left="540" w:right="-2160"/>
    </w:pPr>
    <w:rPr>
      <w:spacing w:val="10"/>
    </w:rPr>
  </w:style>
  <w:style w:type="paragraph" w:styleId="TOC1">
    <w:name w:val="toc 1"/>
    <w:basedOn w:val="Normal"/>
    <w:next w:val="Normal"/>
    <w:autoRedefine/>
    <w:uiPriority w:val="39"/>
    <w:unhideWhenUsed/>
    <w:rsid w:val="002D5301"/>
    <w:pPr>
      <w:spacing w:after="100"/>
    </w:pPr>
  </w:style>
  <w:style w:type="paragraph" w:styleId="TOC2">
    <w:name w:val="toc 2"/>
    <w:basedOn w:val="Normal"/>
    <w:next w:val="Normal"/>
    <w:autoRedefine/>
    <w:uiPriority w:val="39"/>
    <w:unhideWhenUsed/>
    <w:rsid w:val="002D5301"/>
    <w:pPr>
      <w:spacing w:after="100"/>
      <w:ind w:left="240"/>
    </w:pPr>
  </w:style>
  <w:style w:type="paragraph" w:styleId="BodyText">
    <w:name w:val="Body Text"/>
    <w:basedOn w:val="Normal"/>
    <w:link w:val="BodyTextChar"/>
    <w:uiPriority w:val="1"/>
    <w:rsid w:val="008E4D46"/>
    <w:pPr>
      <w:widowControl w:val="0"/>
      <w:autoSpaceDE w:val="0"/>
      <w:autoSpaceDN w:val="0"/>
      <w:spacing w:after="0" w:line="240" w:lineRule="auto"/>
    </w:pPr>
    <w:rPr>
      <w:rFonts w:ascii="Calibri" w:eastAsia="Calibri" w:hAnsi="Calibri" w:cs="Calibri"/>
      <w:lang w:eastAsia="en-US"/>
    </w:rPr>
  </w:style>
  <w:style w:type="character" w:customStyle="1" w:styleId="BodyTextChar">
    <w:name w:val="Body Text Char"/>
    <w:basedOn w:val="DefaultParagraphFont"/>
    <w:link w:val="BodyText"/>
    <w:uiPriority w:val="1"/>
    <w:rsid w:val="008E4D46"/>
    <w:rPr>
      <w:rFonts w:ascii="Calibri" w:eastAsia="Calibri" w:hAnsi="Calibri" w:cs="Calibri"/>
      <w:lang w:eastAsia="en-US"/>
    </w:rPr>
  </w:style>
  <w:style w:type="paragraph" w:customStyle="1" w:styleId="TableParagraph">
    <w:name w:val="Table Paragraph"/>
    <w:basedOn w:val="Normal"/>
    <w:uiPriority w:val="1"/>
    <w:rsid w:val="008E4D46"/>
    <w:pPr>
      <w:widowControl w:val="0"/>
      <w:autoSpaceDE w:val="0"/>
      <w:autoSpaceDN w:val="0"/>
      <w:spacing w:after="0" w:line="163" w:lineRule="exact"/>
      <w:ind w:left="107"/>
    </w:pPr>
    <w:rPr>
      <w:rFonts w:ascii="Arial" w:eastAsia="Arial" w:hAnsi="Arial" w:cs="Arial"/>
      <w:lang w:eastAsia="en-US"/>
    </w:rPr>
  </w:style>
  <w:style w:type="paragraph" w:styleId="NoSpacing">
    <w:name w:val="No Spacing"/>
    <w:uiPriority w:val="1"/>
    <w:qFormat/>
    <w:rsid w:val="00275F12"/>
    <w:pPr>
      <w:spacing w:after="0" w:line="240" w:lineRule="auto"/>
    </w:pPr>
  </w:style>
  <w:style w:type="character" w:customStyle="1" w:styleId="Heading4Char">
    <w:name w:val="Heading 4 Char"/>
    <w:basedOn w:val="DefaultParagraphFont"/>
    <w:link w:val="Heading4"/>
    <w:uiPriority w:val="9"/>
    <w:semiHidden/>
    <w:rsid w:val="00275F12"/>
    <w:rPr>
      <w:rFonts w:asciiTheme="majorHAnsi" w:eastAsiaTheme="majorEastAsia" w:hAnsiTheme="majorHAnsi" w:cstheme="majorBidi"/>
      <w:color w:val="31479E" w:themeColor="accent1" w:themeShade="BF"/>
      <w:sz w:val="24"/>
      <w:szCs w:val="24"/>
    </w:rPr>
  </w:style>
  <w:style w:type="character" w:customStyle="1" w:styleId="Heading5Char">
    <w:name w:val="Heading 5 Char"/>
    <w:basedOn w:val="DefaultParagraphFont"/>
    <w:link w:val="Heading5"/>
    <w:uiPriority w:val="9"/>
    <w:rsid w:val="00275F12"/>
    <w:rPr>
      <w:rFonts w:asciiTheme="majorHAnsi" w:eastAsiaTheme="majorEastAsia" w:hAnsiTheme="majorHAnsi" w:cstheme="majorBidi"/>
      <w:caps/>
      <w:color w:val="31479E" w:themeColor="accent1" w:themeShade="BF"/>
    </w:rPr>
  </w:style>
  <w:style w:type="character" w:customStyle="1" w:styleId="Heading6Char">
    <w:name w:val="Heading 6 Char"/>
    <w:basedOn w:val="DefaultParagraphFont"/>
    <w:link w:val="Heading6"/>
    <w:uiPriority w:val="9"/>
    <w:semiHidden/>
    <w:rsid w:val="00275F12"/>
    <w:rPr>
      <w:rFonts w:asciiTheme="majorHAnsi" w:eastAsiaTheme="majorEastAsia" w:hAnsiTheme="majorHAnsi" w:cstheme="majorBidi"/>
      <w:i/>
      <w:iCs/>
      <w:caps/>
      <w:color w:val="21306A" w:themeColor="accent1" w:themeShade="80"/>
    </w:rPr>
  </w:style>
  <w:style w:type="character" w:customStyle="1" w:styleId="Heading7Char">
    <w:name w:val="Heading 7 Char"/>
    <w:basedOn w:val="DefaultParagraphFont"/>
    <w:link w:val="Heading7"/>
    <w:uiPriority w:val="9"/>
    <w:semiHidden/>
    <w:rsid w:val="00275F12"/>
    <w:rPr>
      <w:rFonts w:asciiTheme="majorHAnsi" w:eastAsiaTheme="majorEastAsia" w:hAnsiTheme="majorHAnsi" w:cstheme="majorBidi"/>
      <w:b/>
      <w:bCs/>
      <w:color w:val="21306A" w:themeColor="accent1" w:themeShade="80"/>
    </w:rPr>
  </w:style>
  <w:style w:type="paragraph" w:styleId="Subtitle">
    <w:name w:val="Subtitle"/>
    <w:basedOn w:val="Normal"/>
    <w:next w:val="Normal"/>
    <w:link w:val="SubtitleChar"/>
    <w:uiPriority w:val="11"/>
    <w:qFormat/>
    <w:rsid w:val="00275F12"/>
    <w:pPr>
      <w:numPr>
        <w:ilvl w:val="1"/>
      </w:numPr>
      <w:spacing w:after="240" w:line="240" w:lineRule="auto"/>
    </w:pPr>
    <w:rPr>
      <w:rFonts w:asciiTheme="majorHAnsi" w:eastAsiaTheme="majorEastAsia" w:hAnsiTheme="majorHAnsi" w:cstheme="majorBidi"/>
      <w:color w:val="4E67C8" w:themeColor="accent1"/>
      <w:sz w:val="28"/>
      <w:szCs w:val="28"/>
    </w:rPr>
  </w:style>
  <w:style w:type="character" w:customStyle="1" w:styleId="SubtitleChar">
    <w:name w:val="Subtitle Char"/>
    <w:basedOn w:val="DefaultParagraphFont"/>
    <w:link w:val="Subtitle"/>
    <w:uiPriority w:val="11"/>
    <w:rsid w:val="00275F12"/>
    <w:rPr>
      <w:rFonts w:asciiTheme="majorHAnsi" w:eastAsiaTheme="majorEastAsia" w:hAnsiTheme="majorHAnsi" w:cstheme="majorBidi"/>
      <w:color w:val="4E67C8" w:themeColor="accent1"/>
      <w:sz w:val="28"/>
      <w:szCs w:val="28"/>
    </w:rPr>
  </w:style>
  <w:style w:type="character" w:styleId="Strong">
    <w:name w:val="Strong"/>
    <w:basedOn w:val="DefaultParagraphFont"/>
    <w:uiPriority w:val="22"/>
    <w:qFormat/>
    <w:rsid w:val="00275F12"/>
    <w:rPr>
      <w:b/>
      <w:bCs/>
    </w:rPr>
  </w:style>
  <w:style w:type="character" w:styleId="Emphasis">
    <w:name w:val="Emphasis"/>
    <w:basedOn w:val="DefaultParagraphFont"/>
    <w:uiPriority w:val="20"/>
    <w:qFormat/>
    <w:rsid w:val="00275F12"/>
    <w:rPr>
      <w:i/>
      <w:iCs/>
    </w:rPr>
  </w:style>
  <w:style w:type="paragraph" w:styleId="IntenseQuote">
    <w:name w:val="Intense Quote"/>
    <w:basedOn w:val="Normal"/>
    <w:next w:val="Normal"/>
    <w:link w:val="IntenseQuoteChar"/>
    <w:uiPriority w:val="30"/>
    <w:qFormat/>
    <w:rsid w:val="00275F12"/>
    <w:pPr>
      <w:spacing w:before="100" w:beforeAutospacing="1" w:after="240" w:line="240" w:lineRule="auto"/>
      <w:ind w:left="720"/>
      <w:jc w:val="center"/>
    </w:pPr>
    <w:rPr>
      <w:rFonts w:asciiTheme="majorHAnsi" w:eastAsiaTheme="majorEastAsia" w:hAnsiTheme="majorHAnsi" w:cstheme="majorBidi"/>
      <w:color w:val="212745" w:themeColor="text2"/>
      <w:spacing w:val="-6"/>
      <w:sz w:val="32"/>
      <w:szCs w:val="32"/>
    </w:rPr>
  </w:style>
  <w:style w:type="character" w:customStyle="1" w:styleId="IntenseQuoteChar">
    <w:name w:val="Intense Quote Char"/>
    <w:basedOn w:val="DefaultParagraphFont"/>
    <w:link w:val="IntenseQuote"/>
    <w:uiPriority w:val="30"/>
    <w:rsid w:val="00275F12"/>
    <w:rPr>
      <w:rFonts w:asciiTheme="majorHAnsi" w:eastAsiaTheme="majorEastAsia" w:hAnsiTheme="majorHAnsi" w:cstheme="majorBidi"/>
      <w:color w:val="212745" w:themeColor="text2"/>
      <w:spacing w:val="-6"/>
      <w:sz w:val="32"/>
      <w:szCs w:val="32"/>
    </w:rPr>
  </w:style>
  <w:style w:type="character" w:styleId="SubtleEmphasis">
    <w:name w:val="Subtle Emphasis"/>
    <w:basedOn w:val="DefaultParagraphFont"/>
    <w:uiPriority w:val="19"/>
    <w:qFormat/>
    <w:rsid w:val="00275F12"/>
    <w:rPr>
      <w:i/>
      <w:iCs/>
      <w:color w:val="595959" w:themeColor="text1" w:themeTint="A6"/>
    </w:rPr>
  </w:style>
  <w:style w:type="character" w:styleId="IntenseEmphasis">
    <w:name w:val="Intense Emphasis"/>
    <w:basedOn w:val="DefaultParagraphFont"/>
    <w:uiPriority w:val="21"/>
    <w:qFormat/>
    <w:rsid w:val="00275F12"/>
    <w:rPr>
      <w:b/>
      <w:bCs/>
      <w:i/>
      <w:iCs/>
    </w:rPr>
  </w:style>
  <w:style w:type="character" w:styleId="SubtleReference">
    <w:name w:val="Subtle Reference"/>
    <w:basedOn w:val="DefaultParagraphFont"/>
    <w:uiPriority w:val="31"/>
    <w:qFormat/>
    <w:rsid w:val="00275F1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75F12"/>
    <w:rPr>
      <w:b/>
      <w:bCs/>
      <w:smallCaps/>
      <w:color w:val="212745" w:themeColor="text2"/>
      <w:u w:val="single"/>
    </w:rPr>
  </w:style>
  <w:style w:type="character" w:styleId="BookTitle">
    <w:name w:val="Book Title"/>
    <w:basedOn w:val="DefaultParagraphFont"/>
    <w:uiPriority w:val="33"/>
    <w:qFormat/>
    <w:rsid w:val="00275F12"/>
    <w:rPr>
      <w:b/>
      <w:bCs/>
      <w:smallCaps/>
      <w:spacing w:val="10"/>
    </w:rPr>
  </w:style>
  <w:style w:type="paragraph" w:customStyle="1" w:styleId="Default">
    <w:name w:val="Default"/>
    <w:rsid w:val="00275F12"/>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paragraph" w:styleId="NormalWeb">
    <w:name w:val="Normal (Web)"/>
    <w:basedOn w:val="Normal"/>
    <w:uiPriority w:val="99"/>
    <w:semiHidden/>
    <w:unhideWhenUsed/>
    <w:rsid w:val="00CB6583"/>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ListParagraph">
    <w:name w:val="List Paragraph"/>
    <w:basedOn w:val="Normal"/>
    <w:uiPriority w:val="34"/>
    <w:qFormat/>
    <w:rsid w:val="000B3A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emf"/><Relationship Id="rId34" Type="http://schemas.openxmlformats.org/officeDocument/2006/relationships/image" Target="media/image23.jp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emf"/><Relationship Id="rId29" Type="http://schemas.openxmlformats.org/officeDocument/2006/relationships/image" Target="media/image18.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ristin.Pester\AppData\Roaming\Microsoft\Templates\Student%20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A256E401C0A47698C768260AFEAEEB4"/>
        <w:category>
          <w:name w:val="General"/>
          <w:gallery w:val="placeholder"/>
        </w:category>
        <w:types>
          <w:type w:val="bbPlcHdr"/>
        </w:types>
        <w:behaviors>
          <w:behavior w:val="content"/>
        </w:behaviors>
        <w:guid w:val="{C6FAB13B-D69D-4CFB-A9FD-9DC5DCB505A8}"/>
      </w:docPartPr>
      <w:docPartBody>
        <w:p w:rsidR="008B5BD8" w:rsidRDefault="008B5BD8">
          <w:pPr>
            <w:pStyle w:val="0A256E401C0A47698C768260AFEAEEB4"/>
          </w:pPr>
          <w:r w:rsidRPr="00B2315D">
            <w:t>Coastal Butterflies</w:t>
          </w:r>
        </w:p>
      </w:docPartBody>
    </w:docPart>
    <w:docPart>
      <w:docPartPr>
        <w:name w:val="005580A85BA547B7BA4F74C0BD49778B"/>
        <w:category>
          <w:name w:val="General"/>
          <w:gallery w:val="placeholder"/>
        </w:category>
        <w:types>
          <w:type w:val="bbPlcHdr"/>
        </w:types>
        <w:behaviors>
          <w:behavior w:val="content"/>
        </w:behaviors>
        <w:guid w:val="{8F560ED0-1BE0-47A0-B4A6-8DA28D1CA09A}"/>
      </w:docPartPr>
      <w:docPartBody>
        <w:p w:rsidR="008B5BD8" w:rsidRDefault="008B5BD8">
          <w:pPr>
            <w:pStyle w:val="005580A85BA547B7BA4F74C0BD49778B"/>
          </w:pPr>
          <w:r w:rsidRPr="00B2315D">
            <w:t>Pollinator health</w:t>
          </w:r>
        </w:p>
      </w:docPartBody>
    </w:docPart>
    <w:docPart>
      <w:docPartPr>
        <w:name w:val="A921C491CF2E4BB8B7C6D76E660C4D70"/>
        <w:category>
          <w:name w:val="General"/>
          <w:gallery w:val="placeholder"/>
        </w:category>
        <w:types>
          <w:type w:val="bbPlcHdr"/>
        </w:types>
        <w:behaviors>
          <w:behavior w:val="content"/>
        </w:behaviors>
        <w:guid w:val="{AF38C86B-7830-412E-82FD-C67BD408BDC3}"/>
      </w:docPartPr>
      <w:docPartBody>
        <w:p w:rsidR="008B5BD8" w:rsidRDefault="008B5BD8" w:rsidP="008B5BD8">
          <w:pPr>
            <w:pStyle w:val="A921C491CF2E4BB8B7C6D76E660C4D70"/>
          </w:pPr>
          <w:r w:rsidRPr="00B2315D">
            <w:t>Pollinator health</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Pro">
    <w:charset w:val="00"/>
    <w:family w:val="roman"/>
    <w:pitch w:val="variable"/>
    <w:sig w:usb0="800002AF" w:usb1="0000000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New Roman (Body CS)">
    <w:altName w:val="Times New Roman"/>
    <w:charset w:val="00"/>
    <w:family w:val="roman"/>
    <w:pitch w:val="default"/>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D06E222"/>
    <w:lvl w:ilvl="0">
      <w:start w:val="1"/>
      <w:numFmt w:val="bullet"/>
      <w:pStyle w:val="ListBullet"/>
      <w:lvlText w:val=""/>
      <w:lvlJc w:val="left"/>
      <w:pPr>
        <w:ind w:left="216" w:hanging="216"/>
      </w:pPr>
      <w:rPr>
        <w:rFonts w:ascii="Symbol" w:hAnsi="Symbol" w:hint="default"/>
        <w:color w:val="1F3864" w:themeColor="accent1" w:themeShade="80"/>
      </w:rPr>
    </w:lvl>
  </w:abstractNum>
  <w:num w:numId="1" w16cid:durableId="366874298">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5BD8"/>
    <w:rsid w:val="008B5B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A256E401C0A47698C768260AFEAEEB4">
    <w:name w:val="0A256E401C0A47698C768260AFEAEEB4"/>
  </w:style>
  <w:style w:type="paragraph" w:styleId="ListBullet">
    <w:name w:val="List Bullet"/>
    <w:basedOn w:val="Normal"/>
    <w:uiPriority w:val="11"/>
    <w:qFormat/>
    <w:pPr>
      <w:numPr>
        <w:numId w:val="1"/>
      </w:numPr>
      <w:spacing w:before="160" w:line="300" w:lineRule="auto"/>
    </w:pPr>
    <w:rPr>
      <w:rFonts w:ascii="Georgia Pro" w:hAnsi="Georgia Pro" w:cs="Times New Roman (Body CS)"/>
      <w:color w:val="000000" w:themeColor="text1"/>
      <w:spacing w:val="6"/>
      <w:kern w:val="0"/>
      <w:sz w:val="24"/>
      <w:lang w:eastAsia="ja-JP"/>
      <w14:ligatures w14:val="none"/>
    </w:rPr>
  </w:style>
  <w:style w:type="paragraph" w:customStyle="1" w:styleId="005580A85BA547B7BA4F74C0BD49778B">
    <w:name w:val="005580A85BA547B7BA4F74C0BD49778B"/>
  </w:style>
  <w:style w:type="paragraph" w:customStyle="1" w:styleId="A921C491CF2E4BB8B7C6D76E660C4D70">
    <w:name w:val="A921C491CF2E4BB8B7C6D76E660C4D70"/>
    <w:rsid w:val="008B5B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212745"/>
      </a:dk2>
      <a:lt2>
        <a:srgbClr val="94A3DD"/>
      </a:lt2>
      <a:accent1>
        <a:srgbClr val="4E67C8"/>
      </a:accent1>
      <a:accent2>
        <a:srgbClr val="5ECCF3"/>
      </a:accent2>
      <a:accent3>
        <a:srgbClr val="568C11"/>
      </a:accent3>
      <a:accent4>
        <a:srgbClr val="4E67C8"/>
      </a:accent4>
      <a:accent5>
        <a:srgbClr val="FF8021"/>
      </a:accent5>
      <a:accent6>
        <a:srgbClr val="F14124"/>
      </a:accent6>
      <a:hlink>
        <a:srgbClr val="4FACF3"/>
      </a:hlink>
      <a:folHlink>
        <a:srgbClr val="59A8D1"/>
      </a:folHlink>
    </a:clrScheme>
    <a:fontScheme name="Custom 96">
      <a:majorFont>
        <a:latin typeface="Century Gothic"/>
        <a:ea typeface=""/>
        <a:cs typeface=""/>
      </a:majorFont>
      <a:minorFont>
        <a:latin typeface="Georgia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4CD18B-25AD-4146-8C2E-8211B5CDD6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79BDE7-21DB-4FFD-A4D0-BAD52FA13D1A}">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3.xml><?xml version="1.0" encoding="utf-8"?>
<ds:datastoreItem xmlns:ds="http://schemas.openxmlformats.org/officeDocument/2006/customXml" ds:itemID="{77D014C2-B94B-4EF8-8A6A-E31E3B4AA546}">
  <ds:schemaRefs>
    <ds:schemaRef ds:uri="http://schemas.microsoft.com/sharepoint/v3/contenttype/forms"/>
  </ds:schemaRefs>
</ds:datastoreItem>
</file>

<file path=customXml/itemProps4.xml><?xml version="1.0" encoding="utf-8"?>
<ds:datastoreItem xmlns:ds="http://schemas.openxmlformats.org/officeDocument/2006/customXml" ds:itemID="{0D397BB6-C035-4579-9642-B41E18D4E3AC}">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Student report.dotx</Template>
  <TotalTime>0</TotalTime>
  <Pages>12</Pages>
  <Words>402</Words>
  <Characters>2298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2024-01-04T18:19:00Z</dcterms:created>
  <dcterms:modified xsi:type="dcterms:W3CDTF">2024-01-08T17:38:00Z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